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0736" w14:textId="23C5B7AA" w:rsidR="00516D41" w:rsidRPr="00516D41" w:rsidRDefault="00644C7E" w:rsidP="00516D41">
      <w:pPr>
        <w:pStyle w:val="Sidhuvud"/>
        <w:spacing w:before="60" w:line="240" w:lineRule="auto"/>
        <w:ind w:left="-3317"/>
        <w:rPr>
          <w:rFonts w:asciiTheme="minorHAnsi" w:hAnsiTheme="minorHAnsi" w:cstheme="minorHAnsi"/>
          <w:b/>
          <w:sz w:val="2"/>
          <w:szCs w:val="2"/>
        </w:rPr>
        <w:sectPr w:rsidR="00516D41" w:rsidRPr="00516D41" w:rsidSect="00C4713F">
          <w:footerReference w:type="default" r:id="rId11"/>
          <w:footerReference w:type="first" r:id="rId12"/>
          <w:type w:val="continuous"/>
          <w:pgSz w:w="11906" w:h="16838" w:code="9"/>
          <w:pgMar w:top="595" w:right="1134" w:bottom="851" w:left="4196" w:header="284" w:footer="454" w:gutter="0"/>
          <w:cols w:space="708"/>
          <w:titlePg/>
          <w:docGrid w:linePitch="360"/>
        </w:sect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638FDD5" wp14:editId="2170B2E9">
            <wp:simplePos x="0" y="0"/>
            <wp:positionH relativeFrom="column">
              <wp:posOffset>-2027583</wp:posOffset>
            </wp:positionH>
            <wp:positionV relativeFrom="paragraph">
              <wp:posOffset>52705</wp:posOffset>
            </wp:positionV>
            <wp:extent cx="1436400" cy="489722"/>
            <wp:effectExtent l="0" t="0" r="0" b="5715"/>
            <wp:wrapSquare wrapText="bothSides"/>
            <wp:docPr id="1" name="Bildobjekt 1" descr="Stockholms stad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art test uppförstorad klistrad in i ppt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489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3E3A4" w14:textId="77777777" w:rsidR="002634AF" w:rsidRDefault="00644C7E" w:rsidP="002634AF">
      <w:pPr>
        <w:pStyle w:val="Sidhuvud"/>
        <w:ind w:left="-3317"/>
      </w:pPr>
      <w:r>
        <w:br w:type="textWrapping" w:clear="all"/>
      </w:r>
    </w:p>
    <w:p w14:paraId="64A9EE11" w14:textId="77777777" w:rsidR="002634AF" w:rsidRDefault="002634AF" w:rsidP="002634AF">
      <w:pPr>
        <w:pStyle w:val="Sidhuvud"/>
        <w:ind w:left="-3317"/>
        <w:rPr>
          <w:sz w:val="52"/>
          <w:szCs w:val="56"/>
        </w:rPr>
      </w:pPr>
    </w:p>
    <w:p w14:paraId="3D22BC3F" w14:textId="27D49531" w:rsidR="00037DE4" w:rsidRPr="003C445B" w:rsidRDefault="00822800" w:rsidP="002634AF">
      <w:pPr>
        <w:pStyle w:val="Sidhuvud"/>
        <w:ind w:left="-3317"/>
        <w:jc w:val="center"/>
        <w:rPr>
          <w:rFonts w:ascii="Calibri" w:hAnsi="Calibri"/>
          <w:sz w:val="52"/>
          <w:szCs w:val="56"/>
        </w:rPr>
      </w:pPr>
      <w:r w:rsidRPr="003C445B">
        <w:rPr>
          <w:rFonts w:ascii="Calibri" w:hAnsi="Calibri"/>
          <w:sz w:val="52"/>
          <w:szCs w:val="56"/>
        </w:rPr>
        <w:t>Avropsförfrågan</w:t>
      </w:r>
    </w:p>
    <w:p w14:paraId="045E298A" w14:textId="7C81D42C" w:rsidR="00CD08FE" w:rsidRDefault="003C445B" w:rsidP="00CD08FE">
      <w:pPr>
        <w:pStyle w:val="Sidhuvud"/>
        <w:spacing w:before="80"/>
        <w:ind w:left="-3317"/>
        <w:jc w:val="center"/>
        <w:rPr>
          <w:rFonts w:ascii="Calibri" w:hAnsi="Calibri"/>
          <w:sz w:val="40"/>
          <w:szCs w:val="44"/>
        </w:rPr>
      </w:pPr>
      <w:r w:rsidRPr="003C445B">
        <w:rPr>
          <w:rFonts w:ascii="Calibri" w:hAnsi="Calibri" w:cstheme="majorHAnsi"/>
          <w:noProof/>
          <w:sz w:val="18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1E4D19" wp14:editId="4B79D8ED">
                <wp:simplePos x="0" y="0"/>
                <wp:positionH relativeFrom="margin">
                  <wp:posOffset>-2124075</wp:posOffset>
                </wp:positionH>
                <wp:positionV relativeFrom="paragraph">
                  <wp:posOffset>461010</wp:posOffset>
                </wp:positionV>
                <wp:extent cx="6281420" cy="301625"/>
                <wp:effectExtent l="0" t="0" r="24130" b="22225"/>
                <wp:wrapThrough wrapText="bothSides">
                  <wp:wrapPolygon edited="0">
                    <wp:start x="0" y="0"/>
                    <wp:lineTo x="0" y="21827"/>
                    <wp:lineTo x="21617" y="21827"/>
                    <wp:lineTo x="21617" y="0"/>
                    <wp:lineTo x="0" y="0"/>
                  </wp:wrapPolygon>
                </wp:wrapThrough>
                <wp:docPr id="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142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D347"/>
                          </a:solidFill>
                        </a:ln>
                      </wps:spPr>
                      <wps:txbx>
                        <w:txbxContent>
                          <w:p w14:paraId="73226937" w14:textId="77777777" w:rsidR="002634AF" w:rsidRPr="003C445B" w:rsidRDefault="002634AF" w:rsidP="003C445B">
                            <w:pPr>
                              <w:pStyle w:val="Liststycke"/>
                              <w:ind w:left="360"/>
                              <w:rPr>
                                <w:rFonts w:ascii="Calibri" w:hAnsi="Calibri" w:cstheme="majorHAnsi"/>
                                <w:b/>
                                <w:bCs/>
                              </w:rPr>
                            </w:pPr>
                            <w:r w:rsidRPr="003C445B">
                              <w:rPr>
                                <w:rFonts w:ascii="Calibri" w:hAnsi="Calibri" w:cstheme="majorHAnsi"/>
                                <w:b/>
                                <w:bCs/>
                              </w:rPr>
                              <w:t>Inledning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E4D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7.25pt;margin-top:36.3pt;width:494.6pt;height:2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" filled="f" strokecolor="#ffd347" strokeweight=".5pt">
                <v:textbox>
                  <w:txbxContent>
                    <w:p w14:paraId="73226937" w14:textId="77777777" w:rsidR="002634AF" w:rsidRPr="003C445B" w:rsidRDefault="002634AF" w:rsidP="003C445B">
                      <w:pPr>
                        <w:pStyle w:val="Liststycke"/>
                        <w:ind w:left="360"/>
                        <w:rPr>
                          <w:rFonts w:ascii="Calibri" w:hAnsi="Calibri" w:cstheme="majorHAnsi"/>
                          <w:b/>
                          <w:bCs/>
                        </w:rPr>
                      </w:pPr>
                      <w:r w:rsidRPr="003C445B">
                        <w:rPr>
                          <w:rFonts w:ascii="Calibri" w:hAnsi="Calibri" w:cstheme="majorHAnsi"/>
                          <w:b/>
                          <w:bCs/>
                        </w:rPr>
                        <w:t>Inledning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37DE4" w:rsidRPr="003C445B">
        <w:rPr>
          <w:rFonts w:ascii="Calibri" w:hAnsi="Calibri"/>
          <w:sz w:val="40"/>
          <w:szCs w:val="44"/>
        </w:rPr>
        <w:t>Programvaror och molntjänster 2023</w:t>
      </w:r>
    </w:p>
    <w:p w14:paraId="6C59DCB9" w14:textId="719DB51C" w:rsidR="00F836B6" w:rsidRPr="00437D51" w:rsidRDefault="00CD08FE" w:rsidP="00712C44">
      <w:pPr>
        <w:pStyle w:val="Sidhuvud"/>
        <w:spacing w:before="80"/>
        <w:ind w:left="-3317"/>
        <w:rPr>
          <w:rFonts w:ascii="Calibri" w:hAnsi="Calibri"/>
        </w:rPr>
      </w:pPr>
      <w:r>
        <w:rPr>
          <w:rFonts w:ascii="Calibri" w:hAnsi="Calibri"/>
        </w:rPr>
        <w:t>Av</w:t>
      </w:r>
      <w:r w:rsidR="00F836B6" w:rsidRPr="00437D51">
        <w:rPr>
          <w:rFonts w:ascii="Calibri" w:hAnsi="Calibri"/>
        </w:rPr>
        <w:t>ropsförfrågan är framtagen för avropsberättigade förvaltningar och bolag inom Stockholms stad och ska användas vid avrop på Programvaror och molntjänster, diarienummer KS 2025/471. Kundavtalet är upphandlat under ADDA ramavtal, Programvaror och molntjänster 2023 med projektnummer 10595.</w:t>
      </w:r>
    </w:p>
    <w:p w14:paraId="4FB87416" w14:textId="3A2C85CC" w:rsidR="00C4182F" w:rsidRDefault="00F836B6" w:rsidP="003230AB">
      <w:pPr>
        <w:pStyle w:val="Sidhuvud"/>
        <w:spacing w:before="80"/>
        <w:ind w:left="-3317"/>
        <w:rPr>
          <w:rFonts w:ascii="Calibri" w:hAnsi="Calibri"/>
        </w:rPr>
      </w:pPr>
      <w:r w:rsidRPr="00437D51">
        <w:rPr>
          <w:rFonts w:ascii="Calibri" w:hAnsi="Calibri"/>
        </w:rPr>
        <w:t xml:space="preserve">Komplett </w:t>
      </w:r>
      <w:r w:rsidR="003230AB">
        <w:rPr>
          <w:rFonts w:ascii="Calibri" w:hAnsi="Calibri"/>
        </w:rPr>
        <w:t>avropsförfrågan</w:t>
      </w:r>
      <w:r w:rsidRPr="00437D51">
        <w:rPr>
          <w:rFonts w:ascii="Calibri" w:hAnsi="Calibri"/>
        </w:rPr>
        <w:t xml:space="preserve"> ska sändas in av behörig </w:t>
      </w:r>
      <w:r w:rsidR="003230AB" w:rsidRPr="00437D51">
        <w:rPr>
          <w:rFonts w:ascii="Calibri" w:hAnsi="Calibri"/>
        </w:rPr>
        <w:t>beställare</w:t>
      </w:r>
      <w:r w:rsidRPr="00437D51">
        <w:rPr>
          <w:rFonts w:ascii="Calibri" w:hAnsi="Calibri"/>
        </w:rPr>
        <w:t xml:space="preserve"> hos Stockholms stad till </w:t>
      </w:r>
      <w:r w:rsidR="00A910BE" w:rsidRPr="00A910BE">
        <w:rPr>
          <w:rFonts w:ascii="Calibri" w:hAnsi="Calibri"/>
        </w:rPr>
        <w:t xml:space="preserve">Insight Technology Solutions AB </w:t>
      </w:r>
      <w:r w:rsidR="00997F25" w:rsidRPr="00437D51">
        <w:rPr>
          <w:rFonts w:ascii="Calibri" w:hAnsi="Calibri"/>
        </w:rPr>
        <w:t xml:space="preserve">via </w:t>
      </w:r>
      <w:hyperlink r:id="rId14" w:history="1">
        <w:r w:rsidR="003C445B" w:rsidRPr="00896E9F">
          <w:rPr>
            <w:rStyle w:val="Hyperlnk"/>
            <w:rFonts w:ascii="Calibri" w:hAnsi="Calibri"/>
          </w:rPr>
          <w:t>Staden@insight.com</w:t>
        </w:r>
      </w:hyperlink>
      <w:r w:rsidR="00997F25" w:rsidRPr="00437D51">
        <w:rPr>
          <w:rStyle w:val="Hyperlnk"/>
          <w:rFonts w:ascii="Calibri" w:hAnsi="Calibri"/>
        </w:rPr>
        <w:t>.</w:t>
      </w:r>
      <w:r w:rsidR="00F71CB2">
        <w:rPr>
          <w:rStyle w:val="Hyperlnk"/>
          <w:rFonts w:ascii="Calibri" w:hAnsi="Calibri"/>
        </w:rPr>
        <w:t xml:space="preserve"> </w:t>
      </w:r>
      <w:r w:rsidR="00997F25" w:rsidRPr="00437D51">
        <w:rPr>
          <w:rFonts w:ascii="Calibri" w:hAnsi="Calibri"/>
        </w:rPr>
        <w:t>Efter inskickad avropsförfrågan, vänligen invänta offert från Insight.</w:t>
      </w:r>
    </w:p>
    <w:p w14:paraId="37B301EE" w14:textId="77777777" w:rsidR="003230AB" w:rsidRPr="003230AB" w:rsidRDefault="003230AB" w:rsidP="003230AB">
      <w:pPr>
        <w:pStyle w:val="Sidhuvud"/>
        <w:spacing w:before="80"/>
        <w:ind w:left="-3317"/>
        <w:rPr>
          <w:rFonts w:ascii="Calibri" w:hAnsi="Calibri"/>
        </w:rPr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028"/>
        <w:gridCol w:w="6805"/>
      </w:tblGrid>
      <w:tr w:rsidR="00CD08FE" w14:paraId="010A57DB" w14:textId="77777777" w:rsidTr="00095936">
        <w:tc>
          <w:tcPr>
            <w:tcW w:w="3028" w:type="dxa"/>
            <w:tcBorders>
              <w:right w:val="single" w:sz="4" w:space="0" w:color="FFFFFF"/>
            </w:tcBorders>
          </w:tcPr>
          <w:p w14:paraId="6F301AFF" w14:textId="77777777" w:rsidR="00CD08FE" w:rsidRPr="007640B1" w:rsidRDefault="00CD08FE" w:rsidP="00CD08FE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 w:rsidRPr="007640B1">
              <w:rPr>
                <w:rFonts w:ascii="Calibri" w:hAnsi="Calibri"/>
                <w:b/>
                <w:bCs/>
                <w:sz w:val="24"/>
                <w:szCs w:val="28"/>
              </w:rPr>
              <w:t>Avropande bolag</w:t>
            </w:r>
          </w:p>
          <w:p w14:paraId="16B607E9" w14:textId="0DE1C25B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 w:rsidRPr="007640B1">
              <w:rPr>
                <w:rFonts w:ascii="Calibri" w:hAnsi="Calibri"/>
                <w:i/>
                <w:iCs/>
              </w:rPr>
              <w:t>Uppgifter om avropande bolag.</w:t>
            </w:r>
          </w:p>
        </w:tc>
        <w:tc>
          <w:tcPr>
            <w:tcW w:w="6805" w:type="dxa"/>
            <w:tcBorders>
              <w:left w:val="single" w:sz="4" w:space="0" w:color="FFFFFF"/>
            </w:tcBorders>
          </w:tcPr>
          <w:p w14:paraId="605A3E06" w14:textId="77777777" w:rsidR="00CD08FE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tr w:rsidR="00CD08FE" w14:paraId="65261D73" w14:textId="77777777" w:rsidTr="00CE19F7">
        <w:tc>
          <w:tcPr>
            <w:tcW w:w="3028" w:type="dxa"/>
            <w:tcBorders>
              <w:bottom w:val="single" w:sz="4" w:space="0" w:color="FFFFFF" w:themeColor="background1"/>
            </w:tcBorders>
          </w:tcPr>
          <w:p w14:paraId="04D920B6" w14:textId="629293BC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Avropande organisation:</w:t>
            </w:r>
          </w:p>
        </w:tc>
        <w:tc>
          <w:tcPr>
            <w:tcW w:w="6805" w:type="dxa"/>
            <w:tcBorders>
              <w:bottom w:val="single" w:sz="4" w:space="0" w:color="FFFFFF"/>
            </w:tcBorders>
          </w:tcPr>
          <w:p w14:paraId="18C8A9C8" w14:textId="6D8CADE3" w:rsidR="00CD08FE" w:rsidRPr="00095936" w:rsidRDefault="001C35B3" w:rsidP="00712C44">
            <w:pPr>
              <w:pStyle w:val="Sidhuvud"/>
              <w:spacing w:before="80"/>
              <w:rPr>
                <w:rFonts w:ascii="Calibri" w:hAnsi="Calibri"/>
                <w:b/>
                <w:bCs/>
              </w:rPr>
            </w:pPr>
            <w:r w:rsidRPr="00095936">
              <w:rPr>
                <w:rFonts w:ascii="Calibri" w:hAnsi="Calibri"/>
                <w:b/>
                <w:bCs/>
              </w:rPr>
              <w:t xml:space="preserve">Stockholms </w:t>
            </w:r>
            <w:r w:rsidR="00B92854">
              <w:rPr>
                <w:rFonts w:ascii="Calibri" w:hAnsi="Calibri"/>
                <w:b/>
                <w:bCs/>
              </w:rPr>
              <w:t>s</w:t>
            </w:r>
            <w:r w:rsidRPr="00095936">
              <w:rPr>
                <w:rFonts w:ascii="Calibri" w:hAnsi="Calibri"/>
                <w:b/>
                <w:bCs/>
              </w:rPr>
              <w:t>tad</w:t>
            </w:r>
          </w:p>
        </w:tc>
      </w:tr>
      <w:tr w:rsidR="00CD08FE" w14:paraId="418E0432" w14:textId="77777777" w:rsidTr="00CE19F7">
        <w:tc>
          <w:tcPr>
            <w:tcW w:w="30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44C3C4" w14:textId="7B32A995" w:rsidR="00CD08FE" w:rsidRPr="007640B1" w:rsidRDefault="00CD08FE" w:rsidP="00CD08FE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Avropande förvaltning/bolag:</w:t>
            </w:r>
          </w:p>
        </w:tc>
        <w:permStart w:id="1092382498" w:edGrp="everyone" w:displacedByCustomXml="next"/>
        <w:sdt>
          <w:sdtPr>
            <w:rPr>
              <w:rFonts w:ascii="Calibri" w:hAnsi="Calibri"/>
            </w:rPr>
            <w:id w:val="1610539995"/>
            <w:placeholder>
              <w:docPart w:val="DefaultPlaceholder_-1854013440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  <w:bottom w:val="single" w:sz="4" w:space="0" w:color="FFFFFF"/>
                </w:tcBorders>
              </w:tcPr>
              <w:p w14:paraId="2316ECFA" w14:textId="6B1EDEE4" w:rsidR="00CD08FE" w:rsidRDefault="00922347" w:rsidP="00712C44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  </w:t>
                </w:r>
              </w:p>
            </w:tc>
          </w:sdtContent>
        </w:sdt>
        <w:permEnd w:id="1092382498" w:displacedByCustomXml="prev"/>
      </w:tr>
      <w:tr w:rsidR="00CD08FE" w14:paraId="3CE4186D" w14:textId="77777777" w:rsidTr="00CE19F7">
        <w:tc>
          <w:tcPr>
            <w:tcW w:w="30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043C6B0" w14:textId="512FB1FF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Kontaktperson avrop:</w:t>
            </w:r>
          </w:p>
        </w:tc>
        <w:permStart w:id="1537823491" w:edGrp="everyone" w:displacedByCustomXml="next"/>
        <w:sdt>
          <w:sdtPr>
            <w:rPr>
              <w:rFonts w:ascii="Calibri" w:hAnsi="Calibri"/>
            </w:rPr>
            <w:id w:val="-1741552734"/>
            <w:placeholder>
              <w:docPart w:val="C97AD8C5B1CF4B1B904FFA3006C68865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  <w:bottom w:val="single" w:sz="4" w:space="0" w:color="FFFFFF"/>
                </w:tcBorders>
              </w:tcPr>
              <w:p w14:paraId="4329FD38" w14:textId="7E388701" w:rsidR="00CD08FE" w:rsidRDefault="00AD0A18" w:rsidP="00712C44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 </w:t>
                </w:r>
                <w:r w:rsidR="002C218F">
                  <w:rPr>
                    <w:rFonts w:ascii="Calibri" w:hAnsi="Calibri"/>
                  </w:rPr>
                  <w:t xml:space="preserve"> </w:t>
                </w:r>
              </w:p>
            </w:tc>
          </w:sdtContent>
        </w:sdt>
        <w:permEnd w:id="1537823491" w:displacedByCustomXml="prev"/>
      </w:tr>
      <w:tr w:rsidR="00CD08FE" w14:paraId="70116A94" w14:textId="77777777" w:rsidTr="00095936">
        <w:tc>
          <w:tcPr>
            <w:tcW w:w="30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589CF9D" w14:textId="3714D8F8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Kontaktperson telefonnummer:</w:t>
            </w:r>
          </w:p>
        </w:tc>
        <w:permStart w:id="380263306" w:edGrp="everyone" w:displacedByCustomXml="next"/>
        <w:sdt>
          <w:sdtPr>
            <w:rPr>
              <w:rFonts w:ascii="Calibri" w:hAnsi="Calibri"/>
            </w:rPr>
            <w:id w:val="1652020081"/>
            <w:placeholder>
              <w:docPart w:val="DefaultPlaceholder_-1854013440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  <w:bottom w:val="single" w:sz="4" w:space="0" w:color="FFFFFF"/>
                </w:tcBorders>
              </w:tcPr>
              <w:p w14:paraId="62EE6E7C" w14:textId="5BC0603A" w:rsidR="00CD08FE" w:rsidRDefault="002C218F" w:rsidP="00712C44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  </w:t>
                </w:r>
              </w:p>
            </w:tc>
          </w:sdtContent>
        </w:sdt>
        <w:permEnd w:id="380263306" w:displacedByCustomXml="prev"/>
      </w:tr>
      <w:tr w:rsidR="002C218F" w14:paraId="631C1B2F" w14:textId="77777777" w:rsidTr="00095936">
        <w:tc>
          <w:tcPr>
            <w:tcW w:w="3028" w:type="dxa"/>
            <w:tcBorders>
              <w:top w:val="single" w:sz="4" w:space="0" w:color="FFFFFF" w:themeColor="background1"/>
            </w:tcBorders>
          </w:tcPr>
          <w:p w14:paraId="6732A04E" w14:textId="594E6817" w:rsidR="002C218F" w:rsidRPr="007640B1" w:rsidRDefault="002C218F" w:rsidP="002C218F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Kontaktperson e-postadress.</w:t>
            </w:r>
          </w:p>
        </w:tc>
        <w:permStart w:id="1284333505" w:edGrp="everyone" w:displacedByCustomXml="next"/>
        <w:sdt>
          <w:sdtPr>
            <w:rPr>
              <w:rFonts w:ascii="Calibri" w:hAnsi="Calibri"/>
            </w:rPr>
            <w:id w:val="-88238517"/>
            <w:placeholder>
              <w:docPart w:val="9C81B84DE4564A25BCE45C57E9FD4AE4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</w:tcBorders>
              </w:tcPr>
              <w:p w14:paraId="1C3CC9F2" w14:textId="69B9DD81" w:rsidR="002C218F" w:rsidRDefault="002C218F" w:rsidP="002C218F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</w:t>
                </w:r>
                <w:r w:rsidR="00AD0A18">
                  <w:rPr>
                    <w:rFonts w:ascii="Calibri" w:hAnsi="Calibri"/>
                  </w:rPr>
                  <w:t xml:space="preserve"> </w:t>
                </w:r>
                <w:r>
                  <w:rPr>
                    <w:rFonts w:ascii="Calibri" w:hAnsi="Calibri"/>
                  </w:rPr>
                  <w:t xml:space="preserve"> </w:t>
                </w:r>
              </w:p>
            </w:tc>
          </w:sdtContent>
        </w:sdt>
        <w:permEnd w:id="1284333505" w:displacedByCustomXml="prev"/>
      </w:tr>
    </w:tbl>
    <w:p w14:paraId="354655D4" w14:textId="66576D45" w:rsidR="002D354B" w:rsidRDefault="002D354B" w:rsidP="00DF30CE">
      <w:pPr>
        <w:pStyle w:val="Sidhuvud"/>
        <w:spacing w:before="80"/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738"/>
        <w:gridCol w:w="6095"/>
      </w:tblGrid>
      <w:tr w:rsidR="002D354B" w14:paraId="2805A9E9" w14:textId="77777777" w:rsidTr="00AD339A">
        <w:tc>
          <w:tcPr>
            <w:tcW w:w="3738" w:type="dxa"/>
            <w:tcBorders>
              <w:bottom w:val="single" w:sz="4" w:space="0" w:color="FFFFFF" w:themeColor="background1"/>
              <w:right w:val="single" w:sz="4" w:space="0" w:color="FFFFFF"/>
            </w:tcBorders>
          </w:tcPr>
          <w:p w14:paraId="67F3B574" w14:textId="77777777" w:rsidR="002D354B" w:rsidRDefault="002D354B" w:rsidP="00913C45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sz w:val="24"/>
                <w:szCs w:val="28"/>
              </w:rPr>
              <w:t>Behovsbeskrivning</w:t>
            </w:r>
          </w:p>
          <w:p w14:paraId="11BA6A8F" w14:textId="0CCD1170" w:rsidR="002D354B" w:rsidRPr="007640B1" w:rsidRDefault="002D354B" w:rsidP="00913C45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>
              <w:rPr>
                <w:rFonts w:ascii="Calibri" w:hAnsi="Calibri"/>
                <w:i/>
                <w:iCs/>
                <w:sz w:val="18"/>
                <w:szCs w:val="20"/>
              </w:rPr>
              <w:t>Omfattning avropet</w:t>
            </w:r>
          </w:p>
        </w:tc>
        <w:tc>
          <w:tcPr>
            <w:tcW w:w="6095" w:type="dxa"/>
            <w:tcBorders>
              <w:left w:val="single" w:sz="4" w:space="0" w:color="FFFFFF"/>
              <w:bottom w:val="single" w:sz="4" w:space="0" w:color="FFFFFF" w:themeColor="background1"/>
            </w:tcBorders>
          </w:tcPr>
          <w:p w14:paraId="37969CAF" w14:textId="77777777" w:rsidR="002D354B" w:rsidRDefault="002D354B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permStart w:id="2108256276" w:edGrp="everyone"/>
      <w:tr w:rsidR="002D354B" w14:paraId="25A4DEA1" w14:textId="77777777" w:rsidTr="00AD339A">
        <w:tc>
          <w:tcPr>
            <w:tcW w:w="373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541C4B" w14:textId="77C92D07" w:rsidR="002D354B" w:rsidRPr="007640B1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2954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0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108256276"/>
            <w:r w:rsidR="001B4E15">
              <w:rPr>
                <w:rFonts w:ascii="Calibri" w:hAnsi="Calibri"/>
              </w:rPr>
              <w:t xml:space="preserve"> </w:t>
            </w:r>
            <w:r w:rsidR="002D354B">
              <w:rPr>
                <w:rFonts w:ascii="Calibri" w:hAnsi="Calibri"/>
              </w:rPr>
              <w:t>Programvara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</w:tcBorders>
          </w:tcPr>
          <w:p w14:paraId="41CE627B" w14:textId="75853BB8" w:rsidR="002D354B" w:rsidRPr="00095936" w:rsidRDefault="002D354B" w:rsidP="00913C45">
            <w:pPr>
              <w:pStyle w:val="Sidhuvud"/>
              <w:spacing w:before="80"/>
              <w:rPr>
                <w:rFonts w:ascii="Calibri" w:hAnsi="Calibri"/>
                <w:b/>
                <w:bCs/>
              </w:rPr>
            </w:pPr>
          </w:p>
        </w:tc>
      </w:tr>
      <w:permStart w:id="1760700300" w:edGrp="everyone"/>
      <w:tr w:rsidR="002D354B" w14:paraId="34500DAD" w14:textId="77777777" w:rsidTr="00AD339A">
        <w:tc>
          <w:tcPr>
            <w:tcW w:w="373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FD8714" w14:textId="25A08281" w:rsidR="002D354B" w:rsidRPr="007640B1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717424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768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permEnd w:id="1760700300"/>
            <w:r w:rsidR="001B4E15">
              <w:rPr>
                <w:rFonts w:ascii="Calibri" w:hAnsi="Calibri"/>
              </w:rPr>
              <w:t xml:space="preserve"> </w:t>
            </w:r>
            <w:r w:rsidR="002D354B">
              <w:rPr>
                <w:rFonts w:ascii="Calibri" w:hAnsi="Calibri"/>
              </w:rPr>
              <w:t>Molntjänst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</w:tcPr>
          <w:p w14:paraId="5933D3C5" w14:textId="6D8C7260" w:rsidR="002D354B" w:rsidRDefault="002D354B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permStart w:id="1493515513" w:edGrp="everyone"/>
      <w:tr w:rsidR="002D354B" w14:paraId="4860FF73" w14:textId="77777777" w:rsidTr="00AD339A">
        <w:tc>
          <w:tcPr>
            <w:tcW w:w="373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25D457" w14:textId="756C0C48" w:rsidR="002D354B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1503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B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493515513"/>
            <w:r w:rsidR="001B4E15">
              <w:rPr>
                <w:rFonts w:ascii="Calibri" w:hAnsi="Calibri"/>
              </w:rPr>
              <w:t xml:space="preserve"> </w:t>
            </w:r>
            <w:r w:rsidR="002D354B" w:rsidRPr="002D354B">
              <w:rPr>
                <w:rFonts w:ascii="Calibri" w:hAnsi="Calibri"/>
              </w:rPr>
              <w:t>Tillhörande konsulttjänster</w:t>
            </w:r>
          </w:p>
          <w:p w14:paraId="2D48393C" w14:textId="77777777" w:rsidR="001B4E15" w:rsidRDefault="001B4E15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  <w:p w14:paraId="758B46B5" w14:textId="019808F5" w:rsidR="001B4E15" w:rsidRDefault="001B4E15" w:rsidP="00913C45">
            <w:pPr>
              <w:pStyle w:val="Sidhuvud"/>
              <w:spacing w:before="80"/>
              <w:rPr>
                <w:rFonts w:ascii="Calibri" w:hAnsi="Calibri"/>
                <w:i/>
                <w:iCs/>
              </w:rPr>
            </w:pPr>
            <w:r w:rsidRPr="001B4E15">
              <w:rPr>
                <w:rFonts w:ascii="Calibri" w:hAnsi="Calibri"/>
                <w:i/>
                <w:iCs/>
              </w:rPr>
              <w:t>Antal och benämning:</w:t>
            </w:r>
          </w:p>
          <w:permStart w:id="1413101753" w:edGrp="everyone" w:displacedByCustomXml="next"/>
          <w:sdt>
            <w:sdtPr>
              <w:rPr>
                <w:rFonts w:ascii="Calibri" w:hAnsi="Calibri"/>
                <w:i/>
                <w:iCs/>
              </w:rPr>
              <w:id w:val="1462776958"/>
              <w:placeholder>
                <w:docPart w:val="DefaultPlaceholder_-1854013440"/>
              </w:placeholder>
            </w:sdtPr>
            <w:sdtContent>
              <w:p w14:paraId="409C58C6" w14:textId="73DF69E8" w:rsidR="00AD385D" w:rsidRPr="001B4E15" w:rsidRDefault="00AD0A18" w:rsidP="00913C45">
                <w:pPr>
                  <w:pStyle w:val="Sidhuvud"/>
                  <w:spacing w:before="80"/>
                  <w:rPr>
                    <w:rFonts w:ascii="Calibri" w:hAnsi="Calibri"/>
                    <w:i/>
                    <w:iCs/>
                  </w:rPr>
                </w:pPr>
                <w:proofErr w:type="gramStart"/>
                <w:r w:rsidRPr="00AD0A18">
                  <w:rPr>
                    <w:rFonts w:ascii="Calibri" w:hAnsi="Calibri"/>
                    <w:i/>
                    <w:iCs/>
                    <w:color w:val="EE0000"/>
                  </w:rPr>
                  <w:t xml:space="preserve">X </w:t>
                </w:r>
                <w:proofErr w:type="spellStart"/>
                <w:r>
                  <w:rPr>
                    <w:rFonts w:ascii="Calibri" w:hAnsi="Calibri"/>
                    <w:i/>
                    <w:iCs/>
                  </w:rPr>
                  <w:t>st</w:t>
                </w:r>
                <w:proofErr w:type="spellEnd"/>
                <w:proofErr w:type="gramEnd"/>
                <w:r w:rsidR="002A01FD">
                  <w:rPr>
                    <w:rFonts w:ascii="Calibri" w:hAnsi="Calibri"/>
                    <w:i/>
                    <w:iCs/>
                  </w:rPr>
                  <w:t xml:space="preserve"> licenser, Alisa </w:t>
                </w:r>
                <w:proofErr w:type="spellStart"/>
                <w:r w:rsidR="002A01FD">
                  <w:rPr>
                    <w:rFonts w:ascii="Calibri" w:hAnsi="Calibri"/>
                    <w:i/>
                    <w:iCs/>
                  </w:rPr>
                  <w:t>Med</w:t>
                </w:r>
                <w:r w:rsidR="00411B27">
                  <w:rPr>
                    <w:rFonts w:ascii="Calibri" w:hAnsi="Calibri"/>
                    <w:i/>
                    <w:iCs/>
                  </w:rPr>
                  <w:t>tec</w:t>
                </w:r>
                <w:r>
                  <w:rPr>
                    <w:rFonts w:ascii="Calibri" w:hAnsi="Calibri"/>
                    <w:i/>
                    <w:iCs/>
                  </w:rPr>
                  <w:t>h</w:t>
                </w:r>
                <w:proofErr w:type="spellEnd"/>
                <w:r>
                  <w:rPr>
                    <w:rFonts w:ascii="Calibri" w:hAnsi="Calibri"/>
                    <w:i/>
                    <w:iCs/>
                  </w:rPr>
                  <w:t xml:space="preserve"> (fyll i antal enheter)</w:t>
                </w:r>
                <w:r w:rsidR="008C079D">
                  <w:rPr>
                    <w:rFonts w:ascii="Calibri" w:hAnsi="Calibri"/>
                    <w:i/>
                    <w:iCs/>
                  </w:rPr>
                  <w:t xml:space="preserve"> </w:t>
                </w:r>
              </w:p>
            </w:sdtContent>
          </w:sdt>
          <w:permEnd w:id="1413101753" w:displacedByCustomXml="prev"/>
          <w:p w14:paraId="3DCDE179" w14:textId="77777777" w:rsidR="001B4E15" w:rsidRDefault="001B4E15" w:rsidP="00913C45">
            <w:pPr>
              <w:pStyle w:val="Sidhuvud"/>
              <w:spacing w:before="80"/>
              <w:rPr>
                <w:rFonts w:ascii="Calibri" w:hAnsi="Calibri"/>
                <w:i/>
                <w:iCs/>
              </w:rPr>
            </w:pPr>
            <w:r w:rsidRPr="001B4E15">
              <w:rPr>
                <w:rFonts w:ascii="Calibri" w:hAnsi="Calibri"/>
                <w:i/>
                <w:iCs/>
              </w:rPr>
              <w:t>Kort beskrivning av uppdraget/behovet:</w:t>
            </w:r>
          </w:p>
          <w:permStart w:id="1159280851" w:edGrp="everyone" w:displacedByCustomXml="next"/>
          <w:sdt>
            <w:sdtPr>
              <w:rPr>
                <w:rFonts w:ascii="Calibri" w:hAnsi="Calibri"/>
                <w:i/>
                <w:iCs/>
              </w:rPr>
              <w:id w:val="209539039"/>
              <w:placeholder>
                <w:docPart w:val="DefaultPlaceholder_-1854013440"/>
              </w:placeholder>
            </w:sdtPr>
            <w:sdtContent>
              <w:p w14:paraId="246F0D6D" w14:textId="6AC2251B" w:rsidR="001B4E15" w:rsidRDefault="002C218F" w:rsidP="00913C45">
                <w:pPr>
                  <w:pStyle w:val="Sidhuvud"/>
                  <w:spacing w:before="80"/>
                  <w:rPr>
                    <w:rFonts w:ascii="Calibri" w:hAnsi="Calibri"/>
                    <w:i/>
                    <w:iCs/>
                  </w:rPr>
                </w:pPr>
                <w:r>
                  <w:rPr>
                    <w:rFonts w:ascii="Calibri" w:hAnsi="Calibri"/>
                    <w:i/>
                    <w:iCs/>
                  </w:rPr>
                  <w:t xml:space="preserve"> </w:t>
                </w:r>
                <w:r w:rsidR="00514260">
                  <w:rPr>
                    <w:rFonts w:ascii="Calibri" w:hAnsi="Calibri"/>
                    <w:i/>
                    <w:iCs/>
                  </w:rPr>
                  <w:t xml:space="preserve">Alisa Med: </w:t>
                </w:r>
                <w:r w:rsidR="002A01FD">
                  <w:rPr>
                    <w:rFonts w:ascii="Calibri" w:hAnsi="Calibri"/>
                    <w:i/>
                    <w:iCs/>
                  </w:rPr>
                  <w:t>Digitalt system för registrering av medicintekni</w:t>
                </w:r>
                <w:r w:rsidR="00411B27">
                  <w:rPr>
                    <w:rFonts w:ascii="Calibri" w:hAnsi="Calibri"/>
                    <w:i/>
                    <w:iCs/>
                  </w:rPr>
                  <w:t>sk</w:t>
                </w:r>
                <w:r w:rsidR="002A01FD">
                  <w:rPr>
                    <w:rFonts w:ascii="Calibri" w:hAnsi="Calibri"/>
                    <w:i/>
                    <w:iCs/>
                  </w:rPr>
                  <w:t xml:space="preserve">a produkter, för spårbarhet av hjälpmedel och systematik </w:t>
                </w:r>
                <w:r w:rsidR="00B97E0F">
                  <w:rPr>
                    <w:rFonts w:ascii="Calibri" w:hAnsi="Calibri"/>
                    <w:i/>
                    <w:iCs/>
                  </w:rPr>
                  <w:t xml:space="preserve">av </w:t>
                </w:r>
                <w:r w:rsidR="002A01FD">
                  <w:rPr>
                    <w:rFonts w:ascii="Calibri" w:hAnsi="Calibri"/>
                    <w:i/>
                    <w:iCs/>
                  </w:rPr>
                  <w:t>hjälpmedelskontroller enligt lagkrav.</w:t>
                </w:r>
                <w:r w:rsidR="00514260">
                  <w:rPr>
                    <w:rFonts w:ascii="Calibri" w:hAnsi="Calibri"/>
                    <w:i/>
                    <w:iCs/>
                  </w:rPr>
                  <w:t xml:space="preserve"> </w:t>
                </w:r>
                <w:r w:rsidR="002A01FD">
                  <w:rPr>
                    <w:rFonts w:ascii="Calibri" w:hAnsi="Calibri"/>
                    <w:i/>
                    <w:iCs/>
                  </w:rPr>
                  <w:t xml:space="preserve"> </w:t>
                </w:r>
                <w:r w:rsidR="008C079D">
                  <w:rPr>
                    <w:rFonts w:ascii="Calibri" w:hAnsi="Calibri"/>
                    <w:i/>
                    <w:iCs/>
                  </w:rPr>
                  <w:t xml:space="preserve"> </w:t>
                </w:r>
              </w:p>
            </w:sdtContent>
          </w:sdt>
          <w:permEnd w:id="1159280851" w:displacedByCustomXml="prev"/>
          <w:p w14:paraId="452FF85F" w14:textId="77777777" w:rsidR="001B4E15" w:rsidRDefault="001B4E15" w:rsidP="00913C45">
            <w:pPr>
              <w:pStyle w:val="Sidhuvud"/>
              <w:spacing w:before="80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Webblänk till produkten:</w:t>
            </w:r>
          </w:p>
          <w:permStart w:id="671121363" w:edGrp="everyone" w:displacedByCustomXml="next"/>
          <w:sdt>
            <w:sdtPr>
              <w:rPr>
                <w:rFonts w:ascii="Calibri" w:hAnsi="Calibri"/>
              </w:rPr>
              <w:id w:val="856539856"/>
              <w:placeholder>
                <w:docPart w:val="DefaultPlaceholder_-1854013440"/>
              </w:placeholder>
            </w:sdtPr>
            <w:sdtContent>
              <w:p w14:paraId="7E2968E8" w14:textId="3BA4497D" w:rsidR="003230AB" w:rsidRPr="007640B1" w:rsidRDefault="008C079D" w:rsidP="00913C45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</w:t>
                </w:r>
                <w:hyperlink r:id="rId15" w:tgtFrame="_blank" w:tooltip="https://www.alisamed.se/se" w:history="1">
                  <w:r w:rsidR="003A2DA6">
                    <w:rPr>
                      <w:rStyle w:val="Hyperlnk"/>
                      <w:rFonts w:ascii="Segoe UI" w:hAnsi="Segoe UI" w:cs="Segoe UI"/>
                      <w:sz w:val="21"/>
                      <w:szCs w:val="21"/>
                      <w:bdr w:val="none" w:sz="0" w:space="0" w:color="auto" w:frame="1"/>
                      <w:shd w:val="clear" w:color="auto" w:fill="F1F4F6"/>
                    </w:rPr>
                    <w:t>Alisa - Din dig</w:t>
                  </w:r>
                  <w:r w:rsidR="003A2DA6">
                    <w:rPr>
                      <w:rStyle w:val="Hyperlnk"/>
                      <w:rFonts w:ascii="Segoe UI" w:hAnsi="Segoe UI" w:cs="Segoe UI"/>
                      <w:sz w:val="21"/>
                      <w:szCs w:val="21"/>
                      <w:bdr w:val="none" w:sz="0" w:space="0" w:color="auto" w:frame="1"/>
                      <w:shd w:val="clear" w:color="auto" w:fill="F1F4F6"/>
                    </w:rPr>
                    <w:t>i</w:t>
                  </w:r>
                  <w:r w:rsidR="003A2DA6">
                    <w:rPr>
                      <w:rStyle w:val="Hyperlnk"/>
                      <w:rFonts w:ascii="Segoe UI" w:hAnsi="Segoe UI" w:cs="Segoe UI"/>
                      <w:sz w:val="21"/>
                      <w:szCs w:val="21"/>
                      <w:bdr w:val="none" w:sz="0" w:space="0" w:color="auto" w:frame="1"/>
                      <w:shd w:val="clear" w:color="auto" w:fill="F1F4F6"/>
                    </w:rPr>
                    <w:t xml:space="preserve">tala assistent | Alisa </w:t>
                  </w:r>
                  <w:proofErr w:type="spellStart"/>
                  <w:r w:rsidR="003A2DA6">
                    <w:rPr>
                      <w:rStyle w:val="Hyperlnk"/>
                      <w:rFonts w:ascii="Segoe UI" w:hAnsi="Segoe UI" w:cs="Segoe UI"/>
                      <w:sz w:val="21"/>
                      <w:szCs w:val="21"/>
                      <w:bdr w:val="none" w:sz="0" w:space="0" w:color="auto" w:frame="1"/>
                      <w:shd w:val="clear" w:color="auto" w:fill="F1F4F6"/>
                    </w:rPr>
                    <w:t>Medtech</w:t>
                  </w:r>
                  <w:proofErr w:type="spellEnd"/>
                </w:hyperlink>
                <w:r w:rsidR="002C218F">
                  <w:rPr>
                    <w:rFonts w:ascii="Calibri" w:hAnsi="Calibri"/>
                  </w:rPr>
                  <w:t xml:space="preserve"> </w:t>
                </w:r>
              </w:p>
            </w:sdtContent>
          </w:sdt>
          <w:permEnd w:id="671121363" w:displacedByCustomXml="prev"/>
        </w:tc>
        <w:tc>
          <w:tcPr>
            <w:tcW w:w="609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</w:tcBorders>
          </w:tcPr>
          <w:p w14:paraId="15AA7BED" w14:textId="77777777" w:rsidR="002D354B" w:rsidRDefault="002D354B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</w:tbl>
    <w:p w14:paraId="4CB89EC6" w14:textId="61AFEADE" w:rsidR="001B4E15" w:rsidRDefault="001B4E15" w:rsidP="00DF30CE">
      <w:pPr>
        <w:pStyle w:val="Sidhuvud"/>
        <w:spacing w:before="80"/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312"/>
        <w:gridCol w:w="6521"/>
      </w:tblGrid>
      <w:tr w:rsidR="00892D50" w14:paraId="43522B40" w14:textId="77777777" w:rsidTr="00A24847">
        <w:tc>
          <w:tcPr>
            <w:tcW w:w="3312" w:type="dxa"/>
            <w:tcBorders>
              <w:right w:val="single" w:sz="4" w:space="0" w:color="FFFFFF"/>
            </w:tcBorders>
          </w:tcPr>
          <w:p w14:paraId="49C94B43" w14:textId="7384B4B0" w:rsidR="00892D50" w:rsidRPr="007640B1" w:rsidRDefault="00892D50" w:rsidP="00913C45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sz w:val="24"/>
                <w:szCs w:val="28"/>
              </w:rPr>
              <w:t>Leverans och tidplan</w:t>
            </w:r>
          </w:p>
          <w:p w14:paraId="4A5932C3" w14:textId="2658C303" w:rsidR="00892D50" w:rsidRPr="007640B1" w:rsidRDefault="00892D50" w:rsidP="00913C45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>
              <w:rPr>
                <w:rFonts w:ascii="Calibri" w:hAnsi="Calibri"/>
                <w:i/>
                <w:iCs/>
              </w:rPr>
              <w:t>Ange önskad leveranstid/avtalsperiod</w:t>
            </w:r>
          </w:p>
        </w:tc>
        <w:tc>
          <w:tcPr>
            <w:tcW w:w="6521" w:type="dxa"/>
            <w:tcBorders>
              <w:left w:val="single" w:sz="4" w:space="0" w:color="FFFFFF"/>
            </w:tcBorders>
          </w:tcPr>
          <w:p w14:paraId="5AFD527B" w14:textId="77777777" w:rsidR="00892D50" w:rsidRDefault="00892D50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tr w:rsidR="00892D50" w14:paraId="1211AB22" w14:textId="77777777" w:rsidTr="00A24847">
        <w:tc>
          <w:tcPr>
            <w:tcW w:w="3312" w:type="dxa"/>
            <w:tcBorders>
              <w:bottom w:val="single" w:sz="4" w:space="0" w:color="FFFFFF" w:themeColor="background1"/>
            </w:tcBorders>
          </w:tcPr>
          <w:p w14:paraId="425205AD" w14:textId="4395ABBE" w:rsidR="00892D50" w:rsidRPr="007640B1" w:rsidRDefault="00A24847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Startdatum:</w:t>
            </w:r>
          </w:p>
        </w:tc>
        <w:permStart w:id="148648943" w:edGrp="everyone" w:displacedByCustomXml="next"/>
        <w:sdt>
          <w:sdtPr>
            <w:rPr>
              <w:rFonts w:ascii="Calibri" w:hAnsi="Calibri"/>
              <w:b/>
              <w:bCs/>
            </w:rPr>
            <w:id w:val="-954405908"/>
            <w:placeholder>
              <w:docPart w:val="DefaultPlaceholder_-1854013440"/>
            </w:placeholder>
          </w:sdtPr>
          <w:sdtContent>
            <w:tc>
              <w:tcPr>
                <w:tcW w:w="6521" w:type="dxa"/>
                <w:tcBorders>
                  <w:bottom w:val="single" w:sz="4" w:space="0" w:color="FFFFFF"/>
                </w:tcBorders>
              </w:tcPr>
              <w:p w14:paraId="5FB08601" w14:textId="27AB21B0" w:rsidR="00892D50" w:rsidRPr="00095936" w:rsidRDefault="00AD0A18" w:rsidP="00913C45">
                <w:pPr>
                  <w:pStyle w:val="Sidhuvud"/>
                  <w:spacing w:before="80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</w:rPr>
                  <w:t xml:space="preserve"> </w:t>
                </w:r>
                <w:r w:rsidR="002C218F">
                  <w:rPr>
                    <w:rFonts w:ascii="Calibri" w:hAnsi="Calibri"/>
                    <w:b/>
                    <w:bCs/>
                  </w:rPr>
                  <w:t xml:space="preserve"> </w:t>
                </w:r>
                <w:r w:rsidR="006D0420">
                  <w:rPr>
                    <w:rFonts w:ascii="Calibri" w:hAnsi="Calibri"/>
                    <w:b/>
                    <w:bCs/>
                  </w:rPr>
                  <w:t xml:space="preserve"> </w:t>
                </w:r>
              </w:p>
            </w:tc>
          </w:sdtContent>
        </w:sdt>
        <w:permEnd w:id="148648943" w:displacedByCustomXml="prev"/>
      </w:tr>
      <w:tr w:rsidR="00892D50" w14:paraId="7E416A4D" w14:textId="77777777" w:rsidTr="00A24847">
        <w:tc>
          <w:tcPr>
            <w:tcW w:w="331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ADEF7DD" w14:textId="744C9AD9" w:rsidR="00892D50" w:rsidRPr="007640B1" w:rsidRDefault="00A24847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Slutdatum:</w:t>
            </w:r>
          </w:p>
        </w:tc>
        <w:permStart w:id="584990881" w:edGrp="everyone" w:displacedByCustomXml="next"/>
        <w:sdt>
          <w:sdtPr>
            <w:rPr>
              <w:rFonts w:ascii="Calibri" w:hAnsi="Calibri"/>
            </w:rPr>
            <w:id w:val="-421488450"/>
            <w:placeholder>
              <w:docPart w:val="DefaultPlaceholder_-1854013440"/>
            </w:placeholder>
          </w:sdtPr>
          <w:sdtContent>
            <w:tc>
              <w:tcPr>
                <w:tcW w:w="6521" w:type="dxa"/>
                <w:tcBorders>
                  <w:top w:val="single" w:sz="4" w:space="0" w:color="FFFFFF"/>
                  <w:bottom w:val="single" w:sz="4" w:space="0" w:color="auto"/>
                </w:tcBorders>
              </w:tcPr>
              <w:p w14:paraId="66D7C22F" w14:textId="6B382132" w:rsidR="00892D50" w:rsidRDefault="002C218F" w:rsidP="00913C45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</w:t>
                </w:r>
                <w:r w:rsidR="00AD0A18">
                  <w:rPr>
                    <w:rFonts w:ascii="Calibri" w:hAnsi="Calibri"/>
                  </w:rPr>
                  <w:t xml:space="preserve">  </w:t>
                </w:r>
              </w:p>
            </w:tc>
          </w:sdtContent>
        </w:sdt>
        <w:permEnd w:id="584990881" w:displacedByCustomXml="prev"/>
      </w:tr>
    </w:tbl>
    <w:p w14:paraId="1699FC04" w14:textId="49067F7E" w:rsidR="001B4E15" w:rsidRDefault="001B4E15" w:rsidP="00DF30CE">
      <w:pPr>
        <w:pStyle w:val="Sidhuvud"/>
        <w:spacing w:before="80"/>
      </w:pPr>
    </w:p>
    <w:p w14:paraId="1955E8BB" w14:textId="0FCE0D40" w:rsidR="00AD385D" w:rsidRDefault="00AD385D" w:rsidP="00DF30CE">
      <w:pPr>
        <w:pStyle w:val="Sidhuvud"/>
        <w:spacing w:before="80"/>
      </w:pPr>
    </w:p>
    <w:p w14:paraId="6EDF1661" w14:textId="7F6A8809" w:rsidR="00AD385D" w:rsidRDefault="00AD385D" w:rsidP="00DF30CE">
      <w:pPr>
        <w:pStyle w:val="Sidhuvud"/>
        <w:spacing w:before="80"/>
      </w:pPr>
    </w:p>
    <w:p w14:paraId="34F1CAC4" w14:textId="3AFC80AB" w:rsidR="00AD385D" w:rsidRDefault="00AD385D" w:rsidP="00DF30CE">
      <w:pPr>
        <w:pStyle w:val="Sidhuvud"/>
        <w:spacing w:before="80"/>
      </w:pPr>
    </w:p>
    <w:p w14:paraId="03E0F432" w14:textId="6804CDFF" w:rsidR="00AD385D" w:rsidRDefault="00AD385D" w:rsidP="00DF30CE">
      <w:pPr>
        <w:pStyle w:val="Sidhuvud"/>
        <w:spacing w:before="80"/>
      </w:pPr>
    </w:p>
    <w:p w14:paraId="1B5F9372" w14:textId="3CA82DCB" w:rsidR="00AD385D" w:rsidRDefault="00AD385D" w:rsidP="00DF30CE">
      <w:pPr>
        <w:pStyle w:val="Sidhuvud"/>
        <w:spacing w:before="80"/>
      </w:pPr>
    </w:p>
    <w:p w14:paraId="1AF19320" w14:textId="77777777" w:rsidR="00AD385D" w:rsidRDefault="00AD385D" w:rsidP="00DF30CE">
      <w:pPr>
        <w:pStyle w:val="Sidhuvud"/>
        <w:spacing w:before="80"/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170"/>
        <w:gridCol w:w="5529"/>
        <w:gridCol w:w="1134"/>
      </w:tblGrid>
      <w:tr w:rsidR="00A24847" w14:paraId="6CCF8F8E" w14:textId="77777777" w:rsidTr="00AD385D">
        <w:tc>
          <w:tcPr>
            <w:tcW w:w="8699" w:type="dxa"/>
            <w:gridSpan w:val="2"/>
            <w:tcBorders>
              <w:right w:val="single" w:sz="4" w:space="0" w:color="FFFFFF"/>
            </w:tcBorders>
          </w:tcPr>
          <w:p w14:paraId="5F11FF04" w14:textId="72BA5B40" w:rsidR="00A24847" w:rsidRPr="007640B1" w:rsidRDefault="00A24847" w:rsidP="00913C45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sz w:val="24"/>
                <w:szCs w:val="28"/>
              </w:rPr>
              <w:t>Leverantör</w:t>
            </w:r>
          </w:p>
          <w:p w14:paraId="50713802" w14:textId="4EA7B52E" w:rsidR="00A24847" w:rsidRPr="007640B1" w:rsidRDefault="00A24847" w:rsidP="00913C45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 w:rsidRPr="00A24847">
              <w:rPr>
                <w:rFonts w:ascii="Calibri" w:hAnsi="Calibri"/>
                <w:i/>
                <w:iCs/>
              </w:rPr>
              <w:t>Ange eventuella kontaktuppgifter till leverantör ni varit i kontakt med för avropet.</w:t>
            </w:r>
          </w:p>
        </w:tc>
        <w:tc>
          <w:tcPr>
            <w:tcW w:w="1134" w:type="dxa"/>
            <w:tcBorders>
              <w:left w:val="single" w:sz="4" w:space="0" w:color="FFFFFF"/>
            </w:tcBorders>
          </w:tcPr>
          <w:p w14:paraId="227E92B9" w14:textId="77777777" w:rsidR="00A24847" w:rsidRDefault="00A24847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tr w:rsidR="00A24847" w14:paraId="582E0827" w14:textId="77777777" w:rsidTr="00AD385D">
        <w:tc>
          <w:tcPr>
            <w:tcW w:w="3170" w:type="dxa"/>
            <w:tcBorders>
              <w:bottom w:val="single" w:sz="4" w:space="0" w:color="FFFFFF" w:themeColor="background1"/>
            </w:tcBorders>
          </w:tcPr>
          <w:p w14:paraId="71C33E4F" w14:textId="7E4A7408" w:rsidR="00A24847" w:rsidRPr="007640B1" w:rsidRDefault="00C4182F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Leverantör:</w:t>
            </w:r>
          </w:p>
        </w:tc>
        <w:permStart w:id="50621029" w:edGrp="everyone" w:displacedByCustomXml="next"/>
        <w:sdt>
          <w:sdtPr>
            <w:rPr>
              <w:rFonts w:ascii="Calibri" w:hAnsi="Calibri"/>
              <w:b/>
              <w:bCs/>
            </w:rPr>
            <w:id w:val="745696649"/>
            <w:placeholder>
              <w:docPart w:val="DefaultPlaceholder_-1854013440"/>
            </w:placeholder>
          </w:sdtPr>
          <w:sdtContent>
            <w:tc>
              <w:tcPr>
                <w:tcW w:w="6663" w:type="dxa"/>
                <w:gridSpan w:val="2"/>
                <w:tcBorders>
                  <w:bottom w:val="single" w:sz="4" w:space="0" w:color="FFFFFF"/>
                </w:tcBorders>
              </w:tcPr>
              <w:p w14:paraId="6A3A4320" w14:textId="202CB575" w:rsidR="00A24847" w:rsidRPr="00095936" w:rsidRDefault="002C218F" w:rsidP="00913C45">
                <w:pPr>
                  <w:pStyle w:val="Sidhuvud"/>
                  <w:spacing w:before="80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</w:rPr>
                  <w:t xml:space="preserve"> </w:t>
                </w:r>
                <w:r w:rsidR="002A01FD">
                  <w:rPr>
                    <w:rFonts w:ascii="Calibri" w:hAnsi="Calibri"/>
                    <w:b/>
                    <w:bCs/>
                  </w:rPr>
                  <w:t xml:space="preserve">Alisa </w:t>
                </w:r>
                <w:proofErr w:type="spellStart"/>
                <w:r w:rsidR="002A01FD">
                  <w:rPr>
                    <w:rFonts w:ascii="Calibri" w:hAnsi="Calibri"/>
                    <w:b/>
                    <w:bCs/>
                  </w:rPr>
                  <w:t>Med</w:t>
                </w:r>
                <w:r w:rsidR="006B19BB">
                  <w:rPr>
                    <w:rFonts w:ascii="Calibri" w:hAnsi="Calibri"/>
                    <w:b/>
                    <w:bCs/>
                  </w:rPr>
                  <w:t>tec</w:t>
                </w:r>
                <w:proofErr w:type="spellEnd"/>
                <w:r w:rsidR="006D0420">
                  <w:rPr>
                    <w:rFonts w:ascii="Calibri" w:hAnsi="Calibri"/>
                    <w:b/>
                    <w:bCs/>
                  </w:rPr>
                  <w:t xml:space="preserve"> </w:t>
                </w:r>
              </w:p>
            </w:tc>
          </w:sdtContent>
        </w:sdt>
        <w:permEnd w:id="50621029" w:displacedByCustomXml="prev"/>
      </w:tr>
      <w:tr w:rsidR="00A24847" w14:paraId="28E601A2" w14:textId="77777777" w:rsidTr="008C079D">
        <w:tc>
          <w:tcPr>
            <w:tcW w:w="3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7738560" w14:textId="77777777" w:rsidR="00A24847" w:rsidRDefault="00C4182F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</w:t>
            </w:r>
          </w:p>
          <w:p w14:paraId="78FB9EB9" w14:textId="267EFA73" w:rsidR="00AD385D" w:rsidRPr="007640B1" w:rsidRDefault="00AD385D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 telefonnummer:</w:t>
            </w:r>
          </w:p>
        </w:tc>
        <w:permStart w:id="26477961" w:edGrp="everyone"/>
        <w:tc>
          <w:tcPr>
            <w:tcW w:w="6663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722ABA9" w14:textId="2499976E" w:rsidR="00A24847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41688602"/>
                <w:placeholder>
                  <w:docPart w:val="DefaultPlaceholder_-1854013440"/>
                </w:placeholder>
              </w:sdtPr>
              <w:sdtContent>
                <w:r w:rsidR="002C218F">
                  <w:rPr>
                    <w:rFonts w:ascii="Calibri" w:hAnsi="Calibri"/>
                  </w:rPr>
                  <w:t xml:space="preserve"> </w:t>
                </w:r>
                <w:r w:rsidR="002A01FD">
                  <w:rPr>
                    <w:rFonts w:ascii="Calibri" w:hAnsi="Calibri"/>
                  </w:rPr>
                  <w:t>Line</w:t>
                </w:r>
                <w:r w:rsidR="00922C13">
                  <w:rPr>
                    <w:rFonts w:ascii="Calibri" w:hAnsi="Calibri"/>
                  </w:rPr>
                  <w:t xml:space="preserve"> Borgö</w:t>
                </w:r>
                <w:r w:rsidR="006D0420">
                  <w:rPr>
                    <w:rFonts w:ascii="Calibri" w:hAnsi="Calibri"/>
                  </w:rPr>
                  <w:t xml:space="preserve"> </w:t>
                </w:r>
              </w:sdtContent>
            </w:sdt>
            <w:permEnd w:id="26477961"/>
          </w:p>
          <w:permStart w:id="731594740" w:edGrp="everyone" w:displacedByCustomXml="next"/>
          <w:sdt>
            <w:sdtPr>
              <w:id w:val="-385722004"/>
              <w:placeholder>
                <w:docPart w:val="DefaultPlaceholder_-1854013440"/>
              </w:placeholder>
            </w:sdtPr>
            <w:sdtContent>
              <w:p w14:paraId="68052840" w14:textId="46CEB501" w:rsidR="008C079D" w:rsidRPr="008C079D" w:rsidRDefault="002C218F" w:rsidP="008C079D">
                <w:r>
                  <w:t xml:space="preserve"> </w:t>
                </w:r>
                <w:r w:rsidR="006B19BB">
                  <w:rPr>
                    <w:rFonts w:ascii="Aptos" w:eastAsia="Times New Roman" w:hAnsi="Aptos"/>
                    <w:color w:val="000000"/>
                    <w:szCs w:val="24"/>
                  </w:rPr>
                  <w:t> </w:t>
                </w:r>
                <w:r w:rsidR="006B19BB" w:rsidRPr="006B19BB">
                  <w:rPr>
                    <w:rFonts w:ascii="Aptos" w:eastAsia="Times New Roman" w:hAnsi="Aptos"/>
                    <w:color w:val="000000"/>
                    <w:sz w:val="18"/>
                    <w:szCs w:val="18"/>
                  </w:rPr>
                  <w:t>070-509 83 63</w:t>
                </w:r>
                <w:r w:rsidR="006D0420">
                  <w:t xml:space="preserve"> </w:t>
                </w:r>
              </w:p>
            </w:sdtContent>
          </w:sdt>
          <w:permEnd w:id="731594740" w:displacedByCustomXml="prev"/>
        </w:tc>
      </w:tr>
      <w:tr w:rsidR="008C079D" w14:paraId="794F8617" w14:textId="77777777" w:rsidTr="00AD385D">
        <w:tc>
          <w:tcPr>
            <w:tcW w:w="317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CD5F6AF" w14:textId="705ADED9" w:rsidR="008C079D" w:rsidRDefault="008C079D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 e-postadress:</w:t>
            </w:r>
          </w:p>
        </w:tc>
        <w:permStart w:id="422776599" w:edGrp="everyone" w:displacedByCustomXml="next"/>
        <w:sdt>
          <w:sdtPr>
            <w:rPr>
              <w:rFonts w:ascii="Calibri" w:hAnsi="Calibri"/>
            </w:rPr>
            <w:id w:val="-497809042"/>
            <w:placeholder>
              <w:docPart w:val="DefaultPlaceholder_-1854013440"/>
            </w:placeholder>
          </w:sdtPr>
          <w:sdtContent>
            <w:tc>
              <w:tcPr>
                <w:tcW w:w="6663" w:type="dxa"/>
                <w:gridSpan w:val="2"/>
                <w:tcBorders>
                  <w:top w:val="single" w:sz="4" w:space="0" w:color="FFFFFF"/>
                  <w:bottom w:val="single" w:sz="4" w:space="0" w:color="auto"/>
                </w:tcBorders>
              </w:tcPr>
              <w:p w14:paraId="27656E91" w14:textId="13F23A4B" w:rsidR="008C079D" w:rsidRDefault="00922C13" w:rsidP="00913C45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 w:rsidRPr="00922C13">
                  <w:rPr>
                    <w:rFonts w:ascii="Calibri" w:hAnsi="Calibri"/>
                  </w:rPr>
                  <w:t>line.borgo@alisamed.com</w:t>
                </w:r>
                <w:r w:rsidR="002C218F">
                  <w:rPr>
                    <w:rFonts w:ascii="Calibri" w:hAnsi="Calibri"/>
                  </w:rPr>
                  <w:t xml:space="preserve"> </w:t>
                </w:r>
                <w:r w:rsidR="006D0420">
                  <w:rPr>
                    <w:rFonts w:ascii="Calibri" w:hAnsi="Calibri"/>
                  </w:rPr>
                  <w:t xml:space="preserve"> </w:t>
                </w:r>
              </w:p>
            </w:tc>
          </w:sdtContent>
        </w:sdt>
        <w:permEnd w:id="422776599" w:displacedByCustomXml="prev"/>
      </w:tr>
    </w:tbl>
    <w:p w14:paraId="11E4347E" w14:textId="7ABE7DBE" w:rsidR="001B4E15" w:rsidRDefault="001B4E15" w:rsidP="00DF30CE">
      <w:pPr>
        <w:pStyle w:val="Sidhuvud"/>
        <w:spacing w:before="80"/>
      </w:pPr>
    </w:p>
    <w:p w14:paraId="78EAD629" w14:textId="31B8A4C3" w:rsidR="001B4E15" w:rsidRDefault="001B4E15" w:rsidP="00DF30CE">
      <w:pPr>
        <w:pStyle w:val="Sidhuvud"/>
        <w:spacing w:before="80"/>
      </w:pPr>
    </w:p>
    <w:p w14:paraId="13958F74" w14:textId="7D984D16" w:rsidR="001B4E15" w:rsidRDefault="001B4E15" w:rsidP="00DF30CE">
      <w:pPr>
        <w:pStyle w:val="Sidhuvud"/>
        <w:spacing w:before="80"/>
      </w:pPr>
    </w:p>
    <w:p w14:paraId="56D23CCD" w14:textId="5A736F65" w:rsidR="001B4E15" w:rsidRDefault="001B4E15" w:rsidP="00DF30CE">
      <w:pPr>
        <w:pStyle w:val="Sidhuvud"/>
        <w:spacing w:before="80"/>
      </w:pPr>
    </w:p>
    <w:p w14:paraId="2BC81A8A" w14:textId="77777777" w:rsidR="00206CE6" w:rsidRDefault="00206CE6" w:rsidP="00AD385D">
      <w:pPr>
        <w:pStyle w:val="Sidhuvud"/>
        <w:spacing w:before="80" w:after="2220"/>
      </w:pPr>
    </w:p>
    <w:p w14:paraId="52A65689" w14:textId="77777777" w:rsidR="00F836B6" w:rsidRPr="00F836B6" w:rsidRDefault="00F836B6" w:rsidP="00F836B6">
      <w:pPr>
        <w:pStyle w:val="Sidhuvud"/>
        <w:spacing w:before="80" w:after="2220"/>
        <w:ind w:left="-3317"/>
        <w:rPr>
          <w:b/>
        </w:rPr>
      </w:pPr>
    </w:p>
    <w:p w14:paraId="1B892304" w14:textId="771109C5" w:rsidR="00F836B6" w:rsidRDefault="00F836B6" w:rsidP="00F836B6"/>
    <w:p w14:paraId="63B0C90B" w14:textId="77777777" w:rsidR="00F836B6" w:rsidRPr="00F836B6" w:rsidRDefault="00F836B6" w:rsidP="00F836B6"/>
    <w:p w14:paraId="6ECC1470" w14:textId="0EC01016" w:rsidR="00DB60BD" w:rsidRPr="00822800" w:rsidRDefault="00DB60BD" w:rsidP="00822800">
      <w:pPr>
        <w:pStyle w:val="Sidhuvud"/>
        <w:spacing w:before="80" w:after="2220"/>
        <w:rPr>
          <w:b/>
        </w:rPr>
      </w:pPr>
    </w:p>
    <w:sectPr w:rsidR="00DB60BD" w:rsidRPr="00822800" w:rsidSect="00C4713F">
      <w:type w:val="continuous"/>
      <w:pgSz w:w="11906" w:h="16838" w:code="9"/>
      <w:pgMar w:top="595" w:right="1134" w:bottom="851" w:left="4196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B768" w14:textId="77777777" w:rsidR="00B31D46" w:rsidRDefault="00B31D46" w:rsidP="00943698">
      <w:pPr>
        <w:spacing w:line="240" w:lineRule="auto"/>
      </w:pPr>
      <w:r>
        <w:separator/>
      </w:r>
    </w:p>
  </w:endnote>
  <w:endnote w:type="continuationSeparator" w:id="0">
    <w:p w14:paraId="69D904A9" w14:textId="77777777" w:rsidR="00B31D46" w:rsidRDefault="00B31D46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986E" w14:textId="567FEB76" w:rsidR="00EF051D" w:rsidRDefault="00EF051D">
    <w:pPr>
      <w:tabs>
        <w:tab w:val="center" w:pos="4550"/>
        <w:tab w:val="left" w:pos="5818"/>
      </w:tabs>
      <w:ind w:right="260"/>
      <w:jc w:val="right"/>
      <w:rPr>
        <w:color w:val="444546" w:themeColor="text2" w:themeShade="80"/>
        <w:szCs w:val="24"/>
      </w:rPr>
    </w:pPr>
    <w:r>
      <w:rPr>
        <w:color w:val="B7B9BA" w:themeColor="text2" w:themeTint="99"/>
        <w:spacing w:val="60"/>
        <w:szCs w:val="24"/>
      </w:rPr>
      <w:tab/>
      <w:t>Sida</w:t>
    </w:r>
    <w:r>
      <w:rPr>
        <w:color w:val="B7B9BA" w:themeColor="text2" w:themeTint="99"/>
        <w:szCs w:val="24"/>
      </w:rPr>
      <w:t xml:space="preserve"> </w:t>
    </w:r>
    <w:r>
      <w:rPr>
        <w:color w:val="656869" w:themeColor="text2" w:themeShade="BF"/>
        <w:szCs w:val="24"/>
      </w:rPr>
      <w:fldChar w:fldCharType="begin"/>
    </w:r>
    <w:r>
      <w:rPr>
        <w:color w:val="656869" w:themeColor="text2" w:themeShade="BF"/>
        <w:szCs w:val="24"/>
      </w:rPr>
      <w:instrText>PAGE   \* MERGEFORMAT</w:instrText>
    </w:r>
    <w:r>
      <w:rPr>
        <w:color w:val="656869" w:themeColor="text2" w:themeShade="BF"/>
        <w:szCs w:val="24"/>
      </w:rPr>
      <w:fldChar w:fldCharType="separate"/>
    </w:r>
    <w:r>
      <w:rPr>
        <w:color w:val="656869" w:themeColor="text2" w:themeShade="BF"/>
        <w:szCs w:val="24"/>
      </w:rPr>
      <w:t>1</w:t>
    </w:r>
    <w:r>
      <w:rPr>
        <w:color w:val="656869" w:themeColor="text2" w:themeShade="BF"/>
        <w:szCs w:val="24"/>
      </w:rPr>
      <w:fldChar w:fldCharType="end"/>
    </w:r>
    <w:r>
      <w:rPr>
        <w:color w:val="656869" w:themeColor="text2" w:themeShade="BF"/>
        <w:szCs w:val="24"/>
      </w:rPr>
      <w:t xml:space="preserve"> | </w:t>
    </w:r>
    <w:r>
      <w:rPr>
        <w:color w:val="656869" w:themeColor="text2" w:themeShade="BF"/>
        <w:szCs w:val="24"/>
      </w:rPr>
      <w:fldChar w:fldCharType="begin"/>
    </w:r>
    <w:r>
      <w:rPr>
        <w:color w:val="656869" w:themeColor="text2" w:themeShade="BF"/>
        <w:szCs w:val="24"/>
      </w:rPr>
      <w:instrText>NUMPAGES  \* Arabic  \* MERGEFORMAT</w:instrText>
    </w:r>
    <w:r>
      <w:rPr>
        <w:color w:val="656869" w:themeColor="text2" w:themeShade="BF"/>
        <w:szCs w:val="24"/>
      </w:rPr>
      <w:fldChar w:fldCharType="separate"/>
    </w:r>
    <w:r>
      <w:rPr>
        <w:color w:val="656869" w:themeColor="text2" w:themeShade="BF"/>
        <w:szCs w:val="24"/>
      </w:rPr>
      <w:t>1</w:t>
    </w:r>
    <w:r>
      <w:rPr>
        <w:color w:val="656869" w:themeColor="text2" w:themeShade="BF"/>
        <w:szCs w:val="24"/>
      </w:rPr>
      <w:fldChar w:fldCharType="end"/>
    </w:r>
  </w:p>
  <w:p w14:paraId="1C1D679C" w14:textId="0E92674A" w:rsidR="00446087" w:rsidRDefault="004460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text" w:horzAnchor="page" w:tblpX="908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</w:tblGrid>
    <w:tr w:rsidR="00F4149D" w:rsidRPr="00F30A57" w14:paraId="1BAE33DA" w14:textId="77777777" w:rsidTr="0003352F">
      <w:trPr>
        <w:trHeight w:hRule="exact" w:val="907"/>
      </w:trPr>
      <w:tc>
        <w:tcPr>
          <w:tcW w:w="3175" w:type="dxa"/>
        </w:tcPr>
        <w:p w14:paraId="554037EC" w14:textId="77777777" w:rsidR="00F4149D" w:rsidRPr="00F30A57" w:rsidRDefault="00F4149D" w:rsidP="0003352F">
          <w:pPr>
            <w:pStyle w:val="Sidfot"/>
            <w:rPr>
              <w:b/>
            </w:rPr>
          </w:pPr>
        </w:p>
      </w:tc>
    </w:tr>
  </w:tbl>
  <w:p w14:paraId="0507E0E1" w14:textId="77777777" w:rsidR="005D45B0" w:rsidRDefault="005D45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09FC" w14:textId="77777777" w:rsidR="00B31D46" w:rsidRDefault="00B31D46" w:rsidP="00943698">
      <w:pPr>
        <w:spacing w:line="240" w:lineRule="auto"/>
      </w:pPr>
      <w:r>
        <w:separator/>
      </w:r>
    </w:p>
  </w:footnote>
  <w:footnote w:type="continuationSeparator" w:id="0">
    <w:p w14:paraId="1C9AB107" w14:textId="77777777" w:rsidR="00B31D46" w:rsidRDefault="00B31D46" w:rsidP="009436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2BF25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7D13D4"/>
    <w:multiLevelType w:val="multilevel"/>
    <w:tmpl w:val="58CA8FC8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0307535">
    <w:abstractNumId w:val="6"/>
  </w:num>
  <w:num w:numId="2" w16cid:durableId="188566883">
    <w:abstractNumId w:val="1"/>
  </w:num>
  <w:num w:numId="3" w16cid:durableId="1309243861">
    <w:abstractNumId w:val="0"/>
  </w:num>
  <w:num w:numId="4" w16cid:durableId="537203071">
    <w:abstractNumId w:val="7"/>
  </w:num>
  <w:num w:numId="5" w16cid:durableId="1473208679">
    <w:abstractNumId w:val="5"/>
  </w:num>
  <w:num w:numId="6" w16cid:durableId="1523206681">
    <w:abstractNumId w:val="4"/>
  </w:num>
  <w:num w:numId="7" w16cid:durableId="1134450828">
    <w:abstractNumId w:val="11"/>
  </w:num>
  <w:num w:numId="8" w16cid:durableId="420107355">
    <w:abstractNumId w:val="3"/>
  </w:num>
  <w:num w:numId="9" w16cid:durableId="258609595">
    <w:abstractNumId w:val="2"/>
  </w:num>
  <w:num w:numId="10" w16cid:durableId="950282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957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9912355">
    <w:abstractNumId w:val="8"/>
  </w:num>
  <w:num w:numId="13" w16cid:durableId="239678623">
    <w:abstractNumId w:val="10"/>
  </w:num>
  <w:num w:numId="14" w16cid:durableId="180053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readOnly" w:enforcement="1" w:cryptProviderType="rsaAES" w:cryptAlgorithmClass="hash" w:cryptAlgorithmType="typeAny" w:cryptAlgorithmSid="14" w:cryptSpinCount="100000" w:hash="nhepfAYDrbI00435AmjmHSzc/YguGWMBhIMGvmLHqdP2cvqjrxhL2iYrhWBIA9hoWPgAbod9KBbtYDnXqSVICw==" w:salt="Ujn+lx2yRcX8qi6ZoTyWr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00"/>
    <w:rsid w:val="00005014"/>
    <w:rsid w:val="00005866"/>
    <w:rsid w:val="000203BE"/>
    <w:rsid w:val="0003352F"/>
    <w:rsid w:val="00037DE4"/>
    <w:rsid w:val="00057F3A"/>
    <w:rsid w:val="000764DB"/>
    <w:rsid w:val="00077956"/>
    <w:rsid w:val="00095936"/>
    <w:rsid w:val="000B7689"/>
    <w:rsid w:val="000C031D"/>
    <w:rsid w:val="000D3B8C"/>
    <w:rsid w:val="000D4B6D"/>
    <w:rsid w:val="000D6094"/>
    <w:rsid w:val="000E3A71"/>
    <w:rsid w:val="000E5409"/>
    <w:rsid w:val="000E7FF8"/>
    <w:rsid w:val="000F4C0E"/>
    <w:rsid w:val="00131C0A"/>
    <w:rsid w:val="00132314"/>
    <w:rsid w:val="0016427A"/>
    <w:rsid w:val="0017009E"/>
    <w:rsid w:val="00180B44"/>
    <w:rsid w:val="00184B36"/>
    <w:rsid w:val="001A41C1"/>
    <w:rsid w:val="001B4E15"/>
    <w:rsid w:val="001C35B3"/>
    <w:rsid w:val="001C5589"/>
    <w:rsid w:val="001C6248"/>
    <w:rsid w:val="001D5111"/>
    <w:rsid w:val="001E6BF0"/>
    <w:rsid w:val="001F42AB"/>
    <w:rsid w:val="00203830"/>
    <w:rsid w:val="00204486"/>
    <w:rsid w:val="00205D55"/>
    <w:rsid w:val="00206CE6"/>
    <w:rsid w:val="00211459"/>
    <w:rsid w:val="00231470"/>
    <w:rsid w:val="00235E6A"/>
    <w:rsid w:val="002373A4"/>
    <w:rsid w:val="00244071"/>
    <w:rsid w:val="002634AF"/>
    <w:rsid w:val="00265F41"/>
    <w:rsid w:val="00267951"/>
    <w:rsid w:val="00270546"/>
    <w:rsid w:val="0027561C"/>
    <w:rsid w:val="00282B25"/>
    <w:rsid w:val="002A01FD"/>
    <w:rsid w:val="002A322F"/>
    <w:rsid w:val="002C218F"/>
    <w:rsid w:val="002D229F"/>
    <w:rsid w:val="002D354B"/>
    <w:rsid w:val="002E1EFC"/>
    <w:rsid w:val="003010CE"/>
    <w:rsid w:val="00302170"/>
    <w:rsid w:val="00307D92"/>
    <w:rsid w:val="003230AB"/>
    <w:rsid w:val="00326093"/>
    <w:rsid w:val="00337BBC"/>
    <w:rsid w:val="003415AD"/>
    <w:rsid w:val="00361FDC"/>
    <w:rsid w:val="00386E56"/>
    <w:rsid w:val="003A2DA6"/>
    <w:rsid w:val="003B2A8E"/>
    <w:rsid w:val="003C3F13"/>
    <w:rsid w:val="003C445B"/>
    <w:rsid w:val="003C5D2A"/>
    <w:rsid w:val="003C6660"/>
    <w:rsid w:val="00411A3F"/>
    <w:rsid w:val="00411B27"/>
    <w:rsid w:val="00422818"/>
    <w:rsid w:val="00423084"/>
    <w:rsid w:val="00437D51"/>
    <w:rsid w:val="00440360"/>
    <w:rsid w:val="00441929"/>
    <w:rsid w:val="00446087"/>
    <w:rsid w:val="00447449"/>
    <w:rsid w:val="004511DF"/>
    <w:rsid w:val="00456359"/>
    <w:rsid w:val="00467404"/>
    <w:rsid w:val="00471730"/>
    <w:rsid w:val="004A5EBC"/>
    <w:rsid w:val="004A6193"/>
    <w:rsid w:val="004B70D3"/>
    <w:rsid w:val="004D3A16"/>
    <w:rsid w:val="004D3BEF"/>
    <w:rsid w:val="004F4188"/>
    <w:rsid w:val="00500836"/>
    <w:rsid w:val="00504368"/>
    <w:rsid w:val="00514260"/>
    <w:rsid w:val="00516D41"/>
    <w:rsid w:val="00520C61"/>
    <w:rsid w:val="0052256D"/>
    <w:rsid w:val="00540DC3"/>
    <w:rsid w:val="005659F8"/>
    <w:rsid w:val="00577592"/>
    <w:rsid w:val="0058019D"/>
    <w:rsid w:val="00592F65"/>
    <w:rsid w:val="005A1CBF"/>
    <w:rsid w:val="005A7006"/>
    <w:rsid w:val="005B04DB"/>
    <w:rsid w:val="005B659E"/>
    <w:rsid w:val="005C1829"/>
    <w:rsid w:val="005C34C5"/>
    <w:rsid w:val="005C4CEF"/>
    <w:rsid w:val="005D45B0"/>
    <w:rsid w:val="005E5129"/>
    <w:rsid w:val="00610239"/>
    <w:rsid w:val="00611056"/>
    <w:rsid w:val="00620A65"/>
    <w:rsid w:val="00624E7F"/>
    <w:rsid w:val="00643AD8"/>
    <w:rsid w:val="00644C7E"/>
    <w:rsid w:val="00651DD4"/>
    <w:rsid w:val="00656B4B"/>
    <w:rsid w:val="00671D70"/>
    <w:rsid w:val="00673632"/>
    <w:rsid w:val="00676AB6"/>
    <w:rsid w:val="00693886"/>
    <w:rsid w:val="006A7A4C"/>
    <w:rsid w:val="006B19BB"/>
    <w:rsid w:val="006B6A92"/>
    <w:rsid w:val="006C74DB"/>
    <w:rsid w:val="006D0420"/>
    <w:rsid w:val="006E3FBB"/>
    <w:rsid w:val="006F5C4F"/>
    <w:rsid w:val="00706EAC"/>
    <w:rsid w:val="00707815"/>
    <w:rsid w:val="0071009B"/>
    <w:rsid w:val="0071212C"/>
    <w:rsid w:val="00712C44"/>
    <w:rsid w:val="007138DF"/>
    <w:rsid w:val="007144AE"/>
    <w:rsid w:val="007168F1"/>
    <w:rsid w:val="0073266A"/>
    <w:rsid w:val="00734670"/>
    <w:rsid w:val="00740C2C"/>
    <w:rsid w:val="00743AE5"/>
    <w:rsid w:val="00745B6D"/>
    <w:rsid w:val="007504B7"/>
    <w:rsid w:val="007640B1"/>
    <w:rsid w:val="007701CF"/>
    <w:rsid w:val="007706D1"/>
    <w:rsid w:val="0078143B"/>
    <w:rsid w:val="007B4204"/>
    <w:rsid w:val="007B652C"/>
    <w:rsid w:val="007C5ABB"/>
    <w:rsid w:val="007D606F"/>
    <w:rsid w:val="007E0513"/>
    <w:rsid w:val="007E6EA9"/>
    <w:rsid w:val="007F2C52"/>
    <w:rsid w:val="007F6F8C"/>
    <w:rsid w:val="00822800"/>
    <w:rsid w:val="00824714"/>
    <w:rsid w:val="0083533A"/>
    <w:rsid w:val="008403B2"/>
    <w:rsid w:val="00851458"/>
    <w:rsid w:val="0085725C"/>
    <w:rsid w:val="0086635B"/>
    <w:rsid w:val="00881ACD"/>
    <w:rsid w:val="00884B64"/>
    <w:rsid w:val="00892D50"/>
    <w:rsid w:val="008A2DBA"/>
    <w:rsid w:val="008B7FBC"/>
    <w:rsid w:val="008C079D"/>
    <w:rsid w:val="008C0F0E"/>
    <w:rsid w:val="008C664D"/>
    <w:rsid w:val="008D43CE"/>
    <w:rsid w:val="008D6C06"/>
    <w:rsid w:val="008E423F"/>
    <w:rsid w:val="008E533E"/>
    <w:rsid w:val="00922347"/>
    <w:rsid w:val="00922C13"/>
    <w:rsid w:val="0092689E"/>
    <w:rsid w:val="00943698"/>
    <w:rsid w:val="00944939"/>
    <w:rsid w:val="00947868"/>
    <w:rsid w:val="00963AF2"/>
    <w:rsid w:val="00997F25"/>
    <w:rsid w:val="009A52C4"/>
    <w:rsid w:val="009A6127"/>
    <w:rsid w:val="009C7297"/>
    <w:rsid w:val="009E3210"/>
    <w:rsid w:val="009E5550"/>
    <w:rsid w:val="009F5D15"/>
    <w:rsid w:val="00A126C1"/>
    <w:rsid w:val="00A2060A"/>
    <w:rsid w:val="00A214D6"/>
    <w:rsid w:val="00A22802"/>
    <w:rsid w:val="00A24847"/>
    <w:rsid w:val="00A24C37"/>
    <w:rsid w:val="00A32FFD"/>
    <w:rsid w:val="00A42712"/>
    <w:rsid w:val="00A55BB3"/>
    <w:rsid w:val="00A56142"/>
    <w:rsid w:val="00A618B8"/>
    <w:rsid w:val="00A72CC9"/>
    <w:rsid w:val="00A910BE"/>
    <w:rsid w:val="00A94F18"/>
    <w:rsid w:val="00AA2AFC"/>
    <w:rsid w:val="00AC5C25"/>
    <w:rsid w:val="00AD0A18"/>
    <w:rsid w:val="00AD339A"/>
    <w:rsid w:val="00AD385D"/>
    <w:rsid w:val="00AE00EF"/>
    <w:rsid w:val="00AE1669"/>
    <w:rsid w:val="00AE1D63"/>
    <w:rsid w:val="00B25473"/>
    <w:rsid w:val="00B31D46"/>
    <w:rsid w:val="00B50760"/>
    <w:rsid w:val="00B77287"/>
    <w:rsid w:val="00B80694"/>
    <w:rsid w:val="00B834A6"/>
    <w:rsid w:val="00B92854"/>
    <w:rsid w:val="00B9452A"/>
    <w:rsid w:val="00B97E0F"/>
    <w:rsid w:val="00BA0732"/>
    <w:rsid w:val="00BC267F"/>
    <w:rsid w:val="00BE794D"/>
    <w:rsid w:val="00BF3336"/>
    <w:rsid w:val="00C03405"/>
    <w:rsid w:val="00C10014"/>
    <w:rsid w:val="00C10454"/>
    <w:rsid w:val="00C27EBF"/>
    <w:rsid w:val="00C32D04"/>
    <w:rsid w:val="00C350F8"/>
    <w:rsid w:val="00C4182F"/>
    <w:rsid w:val="00C45A60"/>
    <w:rsid w:val="00C4713F"/>
    <w:rsid w:val="00C56052"/>
    <w:rsid w:val="00C62635"/>
    <w:rsid w:val="00C66551"/>
    <w:rsid w:val="00C73681"/>
    <w:rsid w:val="00C7413D"/>
    <w:rsid w:val="00C8658C"/>
    <w:rsid w:val="00CA4D9E"/>
    <w:rsid w:val="00CB1ACB"/>
    <w:rsid w:val="00CB3172"/>
    <w:rsid w:val="00CB5145"/>
    <w:rsid w:val="00CD08FE"/>
    <w:rsid w:val="00CE0BCB"/>
    <w:rsid w:val="00CE19F7"/>
    <w:rsid w:val="00CE4375"/>
    <w:rsid w:val="00CF27D9"/>
    <w:rsid w:val="00CF59F5"/>
    <w:rsid w:val="00D01140"/>
    <w:rsid w:val="00D01A6A"/>
    <w:rsid w:val="00D063D2"/>
    <w:rsid w:val="00D06A0B"/>
    <w:rsid w:val="00D261CF"/>
    <w:rsid w:val="00D43EFA"/>
    <w:rsid w:val="00D5116F"/>
    <w:rsid w:val="00D551B1"/>
    <w:rsid w:val="00D6002E"/>
    <w:rsid w:val="00DB60BD"/>
    <w:rsid w:val="00DC4507"/>
    <w:rsid w:val="00DC51CF"/>
    <w:rsid w:val="00DD2687"/>
    <w:rsid w:val="00DF30CE"/>
    <w:rsid w:val="00E0195D"/>
    <w:rsid w:val="00E01A1A"/>
    <w:rsid w:val="00E1047D"/>
    <w:rsid w:val="00E146C4"/>
    <w:rsid w:val="00E16C25"/>
    <w:rsid w:val="00E20618"/>
    <w:rsid w:val="00E22EA5"/>
    <w:rsid w:val="00E23EC6"/>
    <w:rsid w:val="00E27ED0"/>
    <w:rsid w:val="00E367FB"/>
    <w:rsid w:val="00E50083"/>
    <w:rsid w:val="00E648D1"/>
    <w:rsid w:val="00E706AB"/>
    <w:rsid w:val="00E71077"/>
    <w:rsid w:val="00E81298"/>
    <w:rsid w:val="00E94A50"/>
    <w:rsid w:val="00EB1E6C"/>
    <w:rsid w:val="00ED49AA"/>
    <w:rsid w:val="00ED6161"/>
    <w:rsid w:val="00ED66A0"/>
    <w:rsid w:val="00EE43BE"/>
    <w:rsid w:val="00EE484B"/>
    <w:rsid w:val="00EF051D"/>
    <w:rsid w:val="00F035F0"/>
    <w:rsid w:val="00F264FD"/>
    <w:rsid w:val="00F34121"/>
    <w:rsid w:val="00F374E6"/>
    <w:rsid w:val="00F4149D"/>
    <w:rsid w:val="00F41D38"/>
    <w:rsid w:val="00F44906"/>
    <w:rsid w:val="00F52BA1"/>
    <w:rsid w:val="00F54925"/>
    <w:rsid w:val="00F625F0"/>
    <w:rsid w:val="00F71CB2"/>
    <w:rsid w:val="00F80CC5"/>
    <w:rsid w:val="00F836B6"/>
    <w:rsid w:val="00F8699D"/>
    <w:rsid w:val="00F927C8"/>
    <w:rsid w:val="00F93DA1"/>
    <w:rsid w:val="00FA3043"/>
    <w:rsid w:val="00FB5BEC"/>
    <w:rsid w:val="00FB7111"/>
    <w:rsid w:val="00FF5238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1E9BD"/>
  <w15:docId w15:val="{9128D2B0-E98B-4F01-AED3-F5A3231B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473"/>
    <w:pPr>
      <w:spacing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C031D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0C031D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C031D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0C031D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qFormat/>
    <w:rsid w:val="000C031D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0C031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C03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C031D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C031D"/>
    <w:rPr>
      <w:rFonts w:asciiTheme="majorHAnsi" w:eastAsiaTheme="majorEastAsia" w:hAnsiTheme="majorHAnsi" w:cstheme="majorBidi"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0C031D"/>
    <w:rPr>
      <w:rFonts w:asciiTheme="majorHAnsi" w:eastAsiaTheme="majorEastAsia" w:hAnsiTheme="majorHAnsi" w:cstheme="majorBidi"/>
      <w:i/>
      <w:color w:val="000000" w:themeColor="text1"/>
      <w:sz w:val="24"/>
    </w:rPr>
  </w:style>
  <w:style w:type="paragraph" w:styleId="Sidhuvud">
    <w:name w:val="header"/>
    <w:basedOn w:val="Normal"/>
    <w:link w:val="SidhuvudChar"/>
    <w:uiPriority w:val="99"/>
    <w:rsid w:val="00B25473"/>
    <w:pPr>
      <w:tabs>
        <w:tab w:val="center" w:pos="4536"/>
        <w:tab w:val="right" w:pos="9072"/>
      </w:tabs>
      <w:spacing w:after="0"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B25473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56B4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semiHidden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semiHidden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semiHidden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semiHidden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semiHidden/>
    <w:rsid w:val="0073266A"/>
    <w:rPr>
      <w:color w:val="007FC8" w:themeColor="hyperlink"/>
      <w:u w:val="single"/>
    </w:rPr>
  </w:style>
  <w:style w:type="paragraph" w:styleId="Punktlista">
    <w:name w:val="List Bullet"/>
    <w:basedOn w:val="Normal"/>
    <w:uiPriority w:val="11"/>
    <w:qFormat/>
    <w:rsid w:val="007F2C52"/>
    <w:pPr>
      <w:numPr>
        <w:numId w:val="12"/>
      </w:numPr>
      <w:spacing w:after="120"/>
    </w:pPr>
  </w:style>
  <w:style w:type="paragraph" w:styleId="Punktlista2">
    <w:name w:val="List Bullet 2"/>
    <w:basedOn w:val="Normal"/>
    <w:uiPriority w:val="11"/>
    <w:rsid w:val="007F2C52"/>
    <w:pPr>
      <w:numPr>
        <w:ilvl w:val="1"/>
        <w:numId w:val="12"/>
      </w:numPr>
      <w:spacing w:after="120"/>
    </w:pPr>
  </w:style>
  <w:style w:type="paragraph" w:styleId="Punktlista3">
    <w:name w:val="List Bullet 3"/>
    <w:basedOn w:val="Normal"/>
    <w:uiPriority w:val="11"/>
    <w:rsid w:val="007F2C52"/>
    <w:pPr>
      <w:numPr>
        <w:ilvl w:val="2"/>
        <w:numId w:val="12"/>
      </w:numPr>
      <w:spacing w:after="120"/>
      <w:ind w:left="681" w:hanging="227"/>
    </w:pPr>
  </w:style>
  <w:style w:type="paragraph" w:styleId="Punktlista4">
    <w:name w:val="List Bullet 4"/>
    <w:basedOn w:val="Normal"/>
    <w:uiPriority w:val="11"/>
    <w:unhideWhenUsed/>
    <w:rsid w:val="007F2C52"/>
    <w:pPr>
      <w:numPr>
        <w:ilvl w:val="3"/>
        <w:numId w:val="7"/>
      </w:numPr>
      <w:spacing w:after="120"/>
    </w:pPr>
  </w:style>
  <w:style w:type="paragraph" w:styleId="Punktlista5">
    <w:name w:val="List Bullet 5"/>
    <w:basedOn w:val="Normal"/>
    <w:uiPriority w:val="11"/>
    <w:unhideWhenUsed/>
    <w:rsid w:val="007F2C52"/>
    <w:pPr>
      <w:numPr>
        <w:ilvl w:val="4"/>
        <w:numId w:val="12"/>
      </w:numPr>
      <w:spacing w:after="120"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semiHidden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semiHidden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semiHidden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semiHidden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semiHidden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semiHidden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styleId="Liststycke">
    <w:name w:val="List Paragraph"/>
    <w:basedOn w:val="Normal"/>
    <w:uiPriority w:val="34"/>
    <w:qFormat/>
    <w:rsid w:val="0021145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3C445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D0A18"/>
    <w:rPr>
      <w:color w:val="7636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lisamed.se/s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aden@insigh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30871\appdata\local\sthlm_mallar\mallar\stockholms%20stad\01%20Kontorsmallar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9F2B7-6B72-43E5-B3C8-BC485F6BF309}"/>
      </w:docPartPr>
      <w:docPartBody>
        <w:p w:rsidR="00851C90" w:rsidRDefault="00670A0F">
          <w:r w:rsidRPr="00896E9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7AD8C5B1CF4B1B904FFA3006C6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FDC71-ECCB-436D-9BDB-C37E76CE0946}"/>
      </w:docPartPr>
      <w:docPartBody>
        <w:p w:rsidR="005A234E" w:rsidRDefault="001C11D6" w:rsidP="001C11D6">
          <w:pPr>
            <w:pStyle w:val="C97AD8C5B1CF4B1B904FFA3006C68865"/>
          </w:pPr>
          <w:r w:rsidRPr="00896E9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81B84DE4564A25BCE45C57E9FD4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5C5C0-4F41-421D-B4C9-ED7FD2295C71}"/>
      </w:docPartPr>
      <w:docPartBody>
        <w:p w:rsidR="005A234E" w:rsidRDefault="001C11D6" w:rsidP="001C11D6">
          <w:pPr>
            <w:pStyle w:val="9C81B84DE4564A25BCE45C57E9FD4AE4"/>
          </w:pPr>
          <w:r w:rsidRPr="00896E9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0F"/>
    <w:rsid w:val="00123F48"/>
    <w:rsid w:val="001C11D6"/>
    <w:rsid w:val="002A25D9"/>
    <w:rsid w:val="0040682C"/>
    <w:rsid w:val="004E028B"/>
    <w:rsid w:val="004E7126"/>
    <w:rsid w:val="00574678"/>
    <w:rsid w:val="005A234E"/>
    <w:rsid w:val="005F0A2B"/>
    <w:rsid w:val="00670A0F"/>
    <w:rsid w:val="007A748E"/>
    <w:rsid w:val="00851C90"/>
    <w:rsid w:val="009C50B9"/>
    <w:rsid w:val="00AE00EF"/>
    <w:rsid w:val="00B07CBF"/>
    <w:rsid w:val="00BF2DB6"/>
    <w:rsid w:val="00D1276F"/>
    <w:rsid w:val="00DD2649"/>
    <w:rsid w:val="00F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11D6"/>
    <w:rPr>
      <w:color w:val="808080"/>
    </w:rPr>
  </w:style>
  <w:style w:type="paragraph" w:customStyle="1" w:styleId="C97AD8C5B1CF4B1B904FFA3006C68865">
    <w:name w:val="C97AD8C5B1CF4B1B904FFA3006C68865"/>
    <w:rsid w:val="001C11D6"/>
  </w:style>
  <w:style w:type="paragraph" w:customStyle="1" w:styleId="9C81B84DE4564A25BCE45C57E9FD4AE4">
    <w:name w:val="9C81B84DE4564A25BCE45C57E9FD4AE4"/>
    <w:rsid w:val="001C1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tockholm stad NY">
      <a:dk1>
        <a:srgbClr val="000000"/>
      </a:dk1>
      <a:lt1>
        <a:srgbClr val="FFFFFF"/>
      </a:lt1>
      <a:dk2>
        <a:srgbClr val="888B8D"/>
      </a:dk2>
      <a:lt2>
        <a:srgbClr val="EDEAE4"/>
      </a:lt2>
      <a:accent1>
        <a:srgbClr val="E5006C"/>
      </a:accent1>
      <a:accent2>
        <a:srgbClr val="009991"/>
      </a:accent2>
      <a:accent3>
        <a:srgbClr val="E9500E"/>
      </a:accent3>
      <a:accent4>
        <a:srgbClr val="76368C"/>
      </a:accent4>
      <a:accent5>
        <a:srgbClr val="007FC8"/>
      </a:accent5>
      <a:accent6>
        <a:srgbClr val="FCBF0A"/>
      </a:accent6>
      <a:hlink>
        <a:srgbClr val="007FC8"/>
      </a:hlink>
      <a:folHlink>
        <a:srgbClr val="76368C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Accent Mörkgul">
      <a:srgbClr val="E29900"/>
    </a:custClr>
    <a:custClr name="Accent Mörkblå">
      <a:srgbClr val="004976"/>
    </a:custClr>
    <a:custClr name="Accent mörkrosa">
      <a:srgbClr val="890C58"/>
    </a:custClr>
    <a:custClr name="Accent Mörkgrön">
      <a:srgbClr val="00594F"/>
    </a:custClr>
    <a:custClr name="Accent mörkorange">
      <a:srgbClr val="B92F00"/>
    </a:custClr>
    <a:custClr name="Accent mörklila">
      <a:srgbClr val="470A68"/>
    </a:custClr>
    <a:custClr name="Accent mörk Svart">
      <a:srgbClr val="000000"/>
    </a:custClr>
    <a:custClr>
      <a:srgbClr val="FFFFFF"/>
    </a:custClr>
    <a:custClr>
      <a:srgbClr val="FFFFFF"/>
    </a:custClr>
    <a:custClr>
      <a:srgbClr val="FFFFFF"/>
    </a:custClr>
    <a:custClr name="Primärgul">
      <a:srgbClr val="FCBF0A"/>
    </a:custClr>
    <a:custClr name="Primärblå">
      <a:srgbClr val="007FC8"/>
    </a:custClr>
    <a:custClr name="Primärrosa">
      <a:srgbClr val="E5006C"/>
    </a:custClr>
    <a:custClr name="Primärgrön">
      <a:srgbClr val="009F94"/>
    </a:custClr>
    <a:custClr name="Primärorange">
      <a:srgbClr val="E9500E"/>
    </a:custClr>
    <a:custClr name="Primärlila">
      <a:srgbClr val="76368C"/>
    </a:custClr>
    <a:custClr name="Primär Grå">
      <a:srgbClr val="888B8D"/>
    </a:custClr>
    <a:custClr>
      <a:srgbClr val="FFFFFF"/>
    </a:custClr>
    <a:custClr>
      <a:srgbClr val="FFFFFF"/>
    </a:custClr>
    <a:custClr>
      <a:srgbClr val="FFFFFF"/>
    </a:custClr>
    <a:custClr name="Sekundär Gul">
      <a:srgbClr val="FFEAAD"/>
    </a:custClr>
    <a:custClr name="Sekundär blå">
      <a:srgbClr val="A3C9EC"/>
    </a:custClr>
    <a:custClr name="Sekundär Rosa">
      <a:srgbClr val="F3A0BA"/>
    </a:custClr>
    <a:custClr name="Sekundär grön">
      <a:srgbClr val="AAD9D6"/>
    </a:custClr>
    <a:custClr name="Sekundär Orange">
      <a:srgbClr val="F9BF9C"/>
    </a:custClr>
    <a:custClr name="Sekundär Lila">
      <a:srgbClr val="C5B4D9"/>
    </a:custClr>
    <a:custClr name="Sekundär grå">
      <a:srgbClr val="EDEAE4"/>
    </a:custClr>
    <a:custClr>
      <a:srgbClr val="FFFFFF"/>
    </a:custClr>
    <a:custClr>
      <a:srgbClr val="FFFFFF"/>
    </a:custClr>
    <a:custClr>
      <a:srgbClr val="FFFFFF"/>
    </a:custClr>
    <a:custClr name="Accent Ljusgul">
      <a:srgbClr val="FFF7E1"/>
    </a:custClr>
    <a:custClr name="Accent ljusblå">
      <a:srgbClr val="DDE9F8"/>
    </a:custClr>
    <a:custClr name="Accent ljusrosa">
      <a:srgbClr val="FCE3EB"/>
    </a:custClr>
    <a:custClr name="Accent ljusgrön">
      <a:srgbClr val="E1F1EF"/>
    </a:custClr>
    <a:custClr name="Accent ljusorange">
      <a:srgbClr val="FDE6D8"/>
    </a:custClr>
    <a:custClr name="Accent ljuslila">
      <a:srgbClr val="E8DFF0"/>
    </a:custClr>
    <a:custClr name="Accent Ljusgrå">
      <a:srgbClr val="F4F3E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4" ma:contentTypeDescription="Skapa ett nytt dokument." ma:contentTypeScope="" ma:versionID="19d4a0ac1a08494df288df3a7282ab2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1c39378310c2023736400e5780ff78fa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360F7-9012-46E2-B3A7-B9F13F31DD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41604F-A17D-44F7-90DF-49270EAC4C7B}">
  <ds:schemaRefs>
    <ds:schemaRef ds:uri="http://schemas.microsoft.com/office/2006/metadata/properties"/>
    <ds:schemaRef ds:uri="http://schemas.microsoft.com/office/infopath/2007/PartnerControls"/>
    <ds:schemaRef ds:uri="10c3a147-0d64-46aa-a281-dc97358e8373"/>
  </ds:schemaRefs>
</ds:datastoreItem>
</file>

<file path=customXml/itemProps3.xml><?xml version="1.0" encoding="utf-8"?>
<ds:datastoreItem xmlns:ds="http://schemas.openxmlformats.org/officeDocument/2006/customXml" ds:itemID="{A2BCB64D-8E50-4B0A-8093-7F2F91F4F9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D8AA0-F96D-442A-B6D9-D2A18FC8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44</TotalTime>
  <Pages>2</Pages>
  <Words>278</Words>
  <Characters>1477</Characters>
  <Application>Microsoft Office Word</Application>
  <DocSecurity>8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Stadledningskontoret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Volcz</dc:creator>
  <cp:lastModifiedBy>Line Borgö</cp:lastModifiedBy>
  <cp:revision>8</cp:revision>
  <cp:lastPrinted>2025-05-26T11:45:00Z</cp:lastPrinted>
  <dcterms:created xsi:type="dcterms:W3CDTF">2026-08-24T08:12:00Z</dcterms:created>
  <dcterms:modified xsi:type="dcterms:W3CDTF">2026-08-31T09:57:00Z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  <property fmtid="{D5CDD505-2E9C-101B-9397-08002B2CF9AE}" pid="3" name="Order">
    <vt:r8>5573800</vt:r8>
  </property>
  <property fmtid="{D5CDD505-2E9C-101B-9397-08002B2CF9AE}" pid="4" name="Department">
    <vt:lpwstr>Avdelningen för it och digitalisering</vt:lpwstr>
  </property>
  <property fmtid="{D5CDD505-2E9C-101B-9397-08002B2CF9AE}" pid="5" name="Email">
    <vt:lpwstr>karolina.volcz@stockholm.se</vt:lpwstr>
  </property>
</Properties>
</file>